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B4BB1" w14:textId="7D79D649" w:rsidR="000E13CB" w:rsidRDefault="000E13CB" w:rsidP="000521D6">
      <w:pPr>
        <w:spacing w:line="360" w:lineRule="auto"/>
        <w:jc w:val="center"/>
        <w:rPr>
          <w:rStyle w:val="Hyperlink"/>
          <w:rFonts w:ascii="Karla" w:hAnsi="Karla"/>
          <w:b/>
          <w:bCs/>
          <w:i/>
          <w:iCs/>
          <w:sz w:val="22"/>
          <w:szCs w:val="22"/>
        </w:rPr>
      </w:pPr>
      <w:r>
        <w:rPr>
          <w:rFonts w:ascii="Work Sans" w:hAnsi="Work Sans" w:cs="Arial"/>
          <w:b/>
          <w:noProof/>
          <w:color w:val="FFFFFF"/>
          <w:sz w:val="28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1DDDE" wp14:editId="1C62479F">
                <wp:simplePos x="0" y="0"/>
                <wp:positionH relativeFrom="column">
                  <wp:posOffset>-250963</wp:posOffset>
                </wp:positionH>
                <wp:positionV relativeFrom="paragraph">
                  <wp:posOffset>-461783</wp:posOffset>
                </wp:positionV>
                <wp:extent cx="6329045" cy="36385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045" cy="363855"/>
                        </a:xfrm>
                        <a:prstGeom prst="rect">
                          <a:avLst/>
                        </a:prstGeom>
                        <a:gradFill>
                          <a:gsLst>
                            <a:gs pos="50000">
                              <a:srgbClr val="8E236A"/>
                            </a:gs>
                            <a:gs pos="0">
                              <a:srgbClr val="4A2A72"/>
                            </a:gs>
                            <a:gs pos="95000">
                              <a:srgbClr val="EB3A24"/>
                            </a:gs>
                            <a:gs pos="65000">
                              <a:srgbClr val="D21C62"/>
                            </a:gs>
                          </a:gsLst>
                          <a:lin ang="189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E3AA4" w14:textId="79BCFECE" w:rsidR="000E13CB" w:rsidRDefault="000E13CB" w:rsidP="000E13CB">
                            <w:pPr>
                              <w:spacing w:before="60" w:after="60"/>
                              <w:jc w:val="center"/>
                            </w:pPr>
                            <w:r>
                              <w:rPr>
                                <w:rFonts w:ascii="Work Sans" w:hAnsi="Work Sans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AUSTIN CCTC – Patient Referral 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DDDE" id="Rectangle 3" o:spid="_x0000_s1026" style="position:absolute;left:0;text-align:left;margin-left:-19.75pt;margin-top:-36.35pt;width:498.35pt;height:2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" fillcolor="#4a2a72" stroked="f" strokeweight="2pt">
                <v:fill color2="#eb3a24" angle="135" colors="0 #4a2a72;.5 #8e236a;42598f #d21c62;62259f #eb3a24" focus="100%" type="gradient">
                  <o:fill v:ext="view" type="gradientUnscaled"/>
                </v:fill>
                <v:textbox>
                  <w:txbxContent>
                    <w:p w14:paraId="48BE3AA4" w14:textId="79BCFECE" w:rsidR="000E13CB" w:rsidRDefault="000E13CB" w:rsidP="000E13CB">
                      <w:pPr>
                        <w:spacing w:before="60" w:after="60"/>
                        <w:jc w:val="center"/>
                      </w:pPr>
                      <w:r>
                        <w:rPr>
                          <w:rFonts w:ascii="Work Sans" w:hAnsi="Work Sans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AUSTIN CCTC – Patient Referral Form </w:t>
                      </w:r>
                    </w:p>
                  </w:txbxContent>
                </v:textbox>
              </v:rect>
            </w:pict>
          </mc:Fallback>
        </mc:AlternateContent>
      </w:r>
      <w:r w:rsidRPr="003D1050">
        <w:rPr>
          <w:rFonts w:ascii="Karla" w:hAnsi="Karla"/>
          <w:b/>
          <w:bCs/>
          <w:i/>
          <w:iCs/>
          <w:sz w:val="22"/>
          <w:szCs w:val="22"/>
        </w:rPr>
        <w:t xml:space="preserve">Sign completed referral forms and e-mail to </w:t>
      </w:r>
      <w:hyperlink r:id="rId11" w:history="1">
        <w:r w:rsidR="003D1050" w:rsidRPr="00061719">
          <w:rPr>
            <w:rStyle w:val="Hyperlink"/>
            <w:rFonts w:ascii="Karla" w:hAnsi="Karla"/>
            <w:b/>
            <w:bCs/>
            <w:i/>
            <w:iCs/>
            <w:sz w:val="22"/>
            <w:szCs w:val="22"/>
          </w:rPr>
          <w:t>CCTCPatientReferrals@austin.org.au</w:t>
        </w:r>
      </w:hyperlink>
    </w:p>
    <w:tbl>
      <w:tblPr>
        <w:tblStyle w:val="TableGrid"/>
        <w:tblW w:w="9947" w:type="dxa"/>
        <w:tblInd w:w="-449" w:type="dxa"/>
        <w:tblBorders>
          <w:top w:val="single" w:sz="18" w:space="0" w:color="7F7F7F" w:themeColor="text1" w:themeTint="80"/>
          <w:left w:val="single" w:sz="18" w:space="0" w:color="7F7F7F" w:themeColor="text1" w:themeTint="80"/>
          <w:bottom w:val="single" w:sz="18" w:space="0" w:color="7F7F7F" w:themeColor="text1" w:themeTint="80"/>
          <w:right w:val="single" w:sz="18" w:space="0" w:color="7F7F7F" w:themeColor="text1" w:themeTint="80"/>
          <w:insideH w:val="single" w:sz="4" w:space="0" w:color="7F7F7F" w:themeColor="text1" w:themeTint="80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19"/>
        <w:gridCol w:w="1304"/>
        <w:gridCol w:w="396"/>
        <w:gridCol w:w="355"/>
        <w:gridCol w:w="1301"/>
        <w:gridCol w:w="2472"/>
        <w:gridCol w:w="264"/>
        <w:gridCol w:w="236"/>
      </w:tblGrid>
      <w:tr w:rsidR="00854CC6" w:rsidRPr="00F3511C" w14:paraId="0EE0E96B" w14:textId="77777777" w:rsidTr="007C0186">
        <w:tc>
          <w:tcPr>
            <w:tcW w:w="9947" w:type="dxa"/>
            <w:gridSpan w:val="8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4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26AB2616" w14:textId="77777777" w:rsidR="00854CC6" w:rsidRPr="00F3511C" w:rsidRDefault="00854CC6" w:rsidP="007C0186">
            <w:pPr>
              <w:spacing w:before="80" w:after="80"/>
              <w:rPr>
                <w:rFonts w:ascii="Karla" w:hAnsi="Karla"/>
                <w:i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Referring Doctor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>:</w:t>
            </w:r>
          </w:p>
        </w:tc>
      </w:tr>
      <w:tr w:rsidR="00854CC6" w:rsidRPr="00F3511C" w14:paraId="56EDC933" w14:textId="77777777" w:rsidTr="007C0186">
        <w:tc>
          <w:tcPr>
            <w:tcW w:w="5319" w:type="dxa"/>
            <w:gridSpan w:val="3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65677606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Name: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896188218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[Name]</w:t>
                </w:r>
              </w:sdtContent>
            </w:sdt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4D27C14F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40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2FDA94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Practice Name: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463970390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[Practice Name]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0BE1224E" w14:textId="77777777" w:rsidR="00854CC6" w:rsidRPr="00F3511C" w:rsidRDefault="00854CC6" w:rsidP="007C018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  <w:tr w:rsidR="00854CC6" w:rsidRPr="00F3511C" w14:paraId="2D37923D" w14:textId="77777777" w:rsidTr="007C0186">
        <w:tc>
          <w:tcPr>
            <w:tcW w:w="4923" w:type="dxa"/>
            <w:gridSpan w:val="2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7B4C9293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Provider Number: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1613861534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[Provider Number]</w:t>
                </w:r>
              </w:sdtContent>
            </w:sdt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0491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40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DC0F8E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Practice Address: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589436429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[Practice Address]</w:t>
                </w:r>
              </w:sdtContent>
            </w:sdt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514DB578" w14:textId="77777777" w:rsidR="00854CC6" w:rsidRPr="00F3511C" w:rsidRDefault="00854CC6" w:rsidP="007C018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  <w:tr w:rsidR="00854CC6" w:rsidRPr="00F3511C" w14:paraId="245F1B02" w14:textId="77777777" w:rsidTr="007C0186">
        <w:tc>
          <w:tcPr>
            <w:tcW w:w="5319" w:type="dxa"/>
            <w:gridSpan w:val="3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47F1F93D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Phone Number: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1335646363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[Practice Phone]</w:t>
                </w:r>
              </w:sdtContent>
            </w:sdt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8F37327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40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95586A" w14:textId="77777777" w:rsidR="00854CC6" w:rsidRPr="00F3511C" w:rsidRDefault="00854CC6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Fax or Email: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2035693803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[Practice Fax/Email]</w:t>
                </w:r>
              </w:sdtContent>
            </w:sdt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626DABA7" w14:textId="77777777" w:rsidR="00854CC6" w:rsidRPr="00F3511C" w:rsidRDefault="00854CC6" w:rsidP="007C018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  <w:tr w:rsidR="00854CC6" w:rsidRPr="00F3511C" w14:paraId="551007B8" w14:textId="77777777" w:rsidTr="007C0186">
        <w:trPr>
          <w:trHeight w:val="227"/>
        </w:trPr>
        <w:tc>
          <w:tcPr>
            <w:tcW w:w="3619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8" w:space="0" w:color="C00000"/>
            </w:tcBorders>
          </w:tcPr>
          <w:p w14:paraId="6F9BE06F" w14:textId="77777777" w:rsidR="00854CC6" w:rsidRPr="00F3511C" w:rsidRDefault="00854CC6" w:rsidP="007C0186">
            <w:pPr>
              <w:pStyle w:val="NoSpacing"/>
              <w:jc w:val="right"/>
              <w:rPr>
                <w:rFonts w:ascii="Karla" w:hAnsi="Karla"/>
                <w:b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color w:val="C00000"/>
                <w:sz w:val="19"/>
                <w:szCs w:val="19"/>
              </w:rPr>
              <w:t>MANDATORY SIGNATURE:</w:t>
            </w:r>
          </w:p>
        </w:tc>
        <w:tc>
          <w:tcPr>
            <w:tcW w:w="3356" w:type="dxa"/>
            <w:gridSpan w:val="4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nil"/>
            </w:tcBorders>
          </w:tcPr>
          <w:p w14:paraId="49FDF1D1" w14:textId="77777777" w:rsidR="00854CC6" w:rsidRPr="00F3511C" w:rsidRDefault="00854CC6" w:rsidP="007C018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</w:p>
        </w:tc>
        <w:tc>
          <w:tcPr>
            <w:tcW w:w="2472" w:type="dxa"/>
            <w:tcBorders>
              <w:top w:val="single" w:sz="18" w:space="0" w:color="C00000"/>
              <w:left w:val="nil"/>
              <w:bottom w:val="single" w:sz="18" w:space="0" w:color="C00000"/>
              <w:right w:val="single" w:sz="18" w:space="0" w:color="C00000"/>
            </w:tcBorders>
          </w:tcPr>
          <w:p w14:paraId="2E32C38E" w14:textId="77777777" w:rsidR="00854CC6" w:rsidRPr="00F3511C" w:rsidRDefault="00854CC6" w:rsidP="007C018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</w:p>
          <w:p w14:paraId="6C84F640" w14:textId="77777777" w:rsidR="00854CC6" w:rsidRPr="00F3511C" w:rsidRDefault="00854CC6" w:rsidP="007C018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</w:p>
          <w:p w14:paraId="43E7E305" w14:textId="77777777" w:rsidR="00854CC6" w:rsidRPr="00F3511C" w:rsidRDefault="00854CC6" w:rsidP="007C018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single" w:sz="18" w:space="0" w:color="C0000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31FD14B4" w14:textId="77777777" w:rsidR="00854CC6" w:rsidRPr="00F3511C" w:rsidRDefault="00854CC6" w:rsidP="007C018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</w:p>
        </w:tc>
      </w:tr>
    </w:tbl>
    <w:p w14:paraId="1261FEC6" w14:textId="77777777" w:rsidR="00A91B35" w:rsidRDefault="00A91B35" w:rsidP="00B468E7">
      <w:pPr>
        <w:jc w:val="center"/>
        <w:rPr>
          <w:rFonts w:ascii="Karla" w:hAnsi="Karla"/>
          <w:b/>
          <w:bCs/>
          <w:i/>
          <w:iCs/>
          <w:sz w:val="22"/>
          <w:szCs w:val="22"/>
        </w:rPr>
      </w:pPr>
    </w:p>
    <w:tbl>
      <w:tblPr>
        <w:tblStyle w:val="TableGrid"/>
        <w:tblW w:w="9924" w:type="dxa"/>
        <w:tblInd w:w="-449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25670" w:rsidRPr="00F3511C" w14:paraId="79638BF0" w14:textId="77777777" w:rsidTr="007C0186">
        <w:tc>
          <w:tcPr>
            <w:tcW w:w="9924" w:type="dxa"/>
            <w:shd w:val="clear" w:color="auto" w:fill="auto"/>
          </w:tcPr>
          <w:p w14:paraId="48D6F436" w14:textId="77777777" w:rsidR="00E25670" w:rsidRPr="002264FC" w:rsidRDefault="00E25670" w:rsidP="007C0186">
            <w:pPr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Has the patient been discussed with a Doctor at Austin Health?</w:t>
            </w:r>
            <w:r>
              <w:rPr>
                <w:rFonts w:ascii="Karla" w:hAnsi="Karla"/>
                <w:b/>
                <w:sz w:val="19"/>
                <w:szCs w:val="19"/>
              </w:rPr>
              <w:br/>
              <w:t xml:space="preserve"> </w:t>
            </w:r>
            <w:sdt>
              <w:sdtPr>
                <w:rPr>
                  <w:rFonts w:ascii="Karla" w:hAnsi="Karla"/>
                  <w:b/>
                  <w:sz w:val="19"/>
                  <w:szCs w:val="19"/>
                </w:rPr>
                <w:id w:val="173550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b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="Karla" w:hAnsi="Karla"/>
                <w:b/>
                <w:sz w:val="19"/>
                <w:szCs w:val="19"/>
              </w:rPr>
              <w:t xml:space="preserve"> No</w:t>
            </w:r>
            <w:r>
              <w:rPr>
                <w:rFonts w:ascii="Karla" w:hAnsi="Karla"/>
                <w:b/>
                <w:sz w:val="19"/>
                <w:szCs w:val="19"/>
              </w:rPr>
              <w:br/>
            </w:r>
            <w:r w:rsidRPr="00F3511C">
              <w:rPr>
                <w:rFonts w:ascii="Karla" w:hAnsi="Karla"/>
                <w:b/>
                <w:sz w:val="19"/>
                <w:szCs w:val="19"/>
              </w:rPr>
              <w:t xml:space="preserve"> </w:t>
            </w:r>
            <w:sdt>
              <w:sdtPr>
                <w:rPr>
                  <w:rFonts w:ascii="Karla" w:hAnsi="Karla"/>
                  <w:b/>
                  <w:sz w:val="19"/>
                  <w:szCs w:val="19"/>
                </w:rPr>
                <w:id w:val="1074555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b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="Karla" w:hAnsi="Karla"/>
                <w:b/>
                <w:sz w:val="19"/>
                <w:szCs w:val="19"/>
              </w:rPr>
              <w:t xml:space="preserve"> Yes - </w:t>
            </w:r>
            <w:r w:rsidRPr="00F3511C">
              <w:rPr>
                <w:rFonts w:ascii="Karla" w:hAnsi="Karla"/>
                <w:b/>
                <w:sz w:val="19"/>
                <w:szCs w:val="19"/>
              </w:rPr>
              <w:t xml:space="preserve">Doctor Name: </w:t>
            </w:r>
            <w:sdt>
              <w:sdtPr>
                <w:rPr>
                  <w:rFonts w:ascii="Karla" w:hAnsi="Karla"/>
                  <w:b/>
                  <w:sz w:val="19"/>
                  <w:szCs w:val="19"/>
                </w:rPr>
                <w:id w:val="772512118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[Doctor Name]</w:t>
                </w:r>
              </w:sdtContent>
            </w:sdt>
          </w:p>
        </w:tc>
      </w:tr>
    </w:tbl>
    <w:p w14:paraId="7330D981" w14:textId="77777777" w:rsidR="00E25670" w:rsidRDefault="00E25670" w:rsidP="00B468E7">
      <w:pPr>
        <w:jc w:val="center"/>
        <w:rPr>
          <w:rFonts w:ascii="Karla" w:hAnsi="Karla"/>
          <w:b/>
          <w:bCs/>
          <w:i/>
          <w:iCs/>
          <w:sz w:val="22"/>
          <w:szCs w:val="22"/>
        </w:rPr>
      </w:pPr>
    </w:p>
    <w:tbl>
      <w:tblPr>
        <w:tblStyle w:val="TableGrid"/>
        <w:tblW w:w="9924" w:type="dxa"/>
        <w:tblInd w:w="-449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3D4A00" w:rsidRPr="00396A61" w14:paraId="4D9B1719" w14:textId="77777777" w:rsidTr="007C0186">
        <w:tc>
          <w:tcPr>
            <w:tcW w:w="9924" w:type="dxa"/>
            <w:shd w:val="clear" w:color="auto" w:fill="auto"/>
          </w:tcPr>
          <w:p w14:paraId="100D9C83" w14:textId="77777777" w:rsidR="003D4A00" w:rsidRPr="00F3511C" w:rsidRDefault="003D4A00" w:rsidP="007C0186">
            <w:pPr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Reason for referral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 xml:space="preserve">: </w:t>
            </w:r>
            <w:r w:rsidRPr="00F3511C">
              <w:rPr>
                <w:rFonts w:ascii="Karla" w:hAnsi="Karla"/>
                <w:sz w:val="19"/>
                <w:szCs w:val="19"/>
              </w:rPr>
              <w:t>Consideration for clinical trial</w:t>
            </w:r>
          </w:p>
          <w:p w14:paraId="753A033C" w14:textId="77777777" w:rsidR="003D4A00" w:rsidRPr="00396A61" w:rsidRDefault="003D4A00" w:rsidP="007C0186">
            <w:pPr>
              <w:rPr>
                <w:b/>
                <w:i/>
                <w:sz w:val="18"/>
                <w:szCs w:val="18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 xml:space="preserve">Date of referral: </w:t>
            </w:r>
            <w:sdt>
              <w:sdtPr>
                <w:rPr>
                  <w:rFonts w:ascii="Karla" w:hAnsi="Karla"/>
                  <w:b/>
                  <w:sz w:val="19"/>
                  <w:szCs w:val="19"/>
                </w:rPr>
                <w:id w:val="1455832925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[Enter date dd/mm/yy]</w:t>
                </w:r>
              </w:sdtContent>
            </w:sdt>
          </w:p>
        </w:tc>
      </w:tr>
    </w:tbl>
    <w:p w14:paraId="14D9292E" w14:textId="77777777" w:rsidR="003D4A00" w:rsidRDefault="003D4A00" w:rsidP="00B468E7">
      <w:pPr>
        <w:jc w:val="center"/>
        <w:rPr>
          <w:rFonts w:ascii="Karla" w:hAnsi="Karla"/>
          <w:b/>
          <w:bCs/>
          <w:i/>
          <w:iCs/>
          <w:sz w:val="22"/>
          <w:szCs w:val="22"/>
        </w:rPr>
      </w:pPr>
    </w:p>
    <w:tbl>
      <w:tblPr>
        <w:tblStyle w:val="TableGrid"/>
        <w:tblW w:w="9924" w:type="dxa"/>
        <w:tblInd w:w="-449" w:type="dxa"/>
        <w:tblBorders>
          <w:top w:val="single" w:sz="18" w:space="0" w:color="7F7F7F" w:themeColor="text1" w:themeTint="80"/>
          <w:left w:val="single" w:sz="18" w:space="0" w:color="7F7F7F" w:themeColor="text1" w:themeTint="80"/>
          <w:bottom w:val="single" w:sz="18" w:space="0" w:color="7F7F7F" w:themeColor="text1" w:themeTint="80"/>
          <w:right w:val="single" w:sz="18" w:space="0" w:color="7F7F7F" w:themeColor="text1" w:themeTint="80"/>
          <w:insideH w:val="single" w:sz="4" w:space="0" w:color="7F7F7F" w:themeColor="text1" w:themeTint="80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44"/>
        <w:gridCol w:w="4880"/>
      </w:tblGrid>
      <w:tr w:rsidR="003D4A00" w:rsidRPr="00F3511C" w14:paraId="79F28DFA" w14:textId="77777777" w:rsidTr="007C0186">
        <w:trPr>
          <w:trHeight w:val="376"/>
        </w:trPr>
        <w:tc>
          <w:tcPr>
            <w:tcW w:w="9924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4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2C2DF3E6" w14:textId="77777777" w:rsidR="003D4A00" w:rsidRPr="00F3511C" w:rsidRDefault="003D4A00" w:rsidP="007C0186">
            <w:pPr>
              <w:rPr>
                <w:rFonts w:ascii="Karla" w:hAnsi="Karla"/>
                <w:b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Please select the services you wish to refer the patient to:</w:t>
            </w:r>
          </w:p>
        </w:tc>
      </w:tr>
      <w:tr w:rsidR="003D4A00" w:rsidRPr="00F3511C" w14:paraId="4BCB7142" w14:textId="77777777" w:rsidTr="007C0186">
        <w:tc>
          <w:tcPr>
            <w:tcW w:w="5044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693D9E56" w14:textId="77777777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466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3D4A00" w:rsidRPr="00F3511C">
              <w:rPr>
                <w:rFonts w:ascii="Karla" w:hAnsi="Karla"/>
                <w:sz w:val="19"/>
                <w:szCs w:val="19"/>
              </w:rPr>
              <w:t>Breast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7BF04672" w14:textId="3D75BE0E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49872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DD28CC">
              <w:rPr>
                <w:rFonts w:ascii="Karla" w:hAnsi="Karla"/>
                <w:sz w:val="19"/>
                <w:szCs w:val="19"/>
              </w:rPr>
              <w:t>Lung</w:t>
            </w:r>
          </w:p>
        </w:tc>
      </w:tr>
      <w:tr w:rsidR="003D4A00" w:rsidRPr="00F3511C" w14:paraId="67B84FCA" w14:textId="77777777" w:rsidTr="007C0186">
        <w:tc>
          <w:tcPr>
            <w:tcW w:w="5044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56C4D5E7" w14:textId="77777777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77517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3D4A00" w:rsidRPr="00F3511C">
              <w:rPr>
                <w:rFonts w:ascii="Karla" w:hAnsi="Karla"/>
                <w:sz w:val="19"/>
                <w:szCs w:val="19"/>
              </w:rPr>
              <w:t>GU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584EF275" w14:textId="6D3033BF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206794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37608E">
              <w:rPr>
                <w:rFonts w:ascii="Karla" w:hAnsi="Karla"/>
                <w:sz w:val="19"/>
                <w:szCs w:val="19"/>
              </w:rPr>
              <w:t>L</w:t>
            </w:r>
            <w:r w:rsidR="00DD28CC">
              <w:rPr>
                <w:rFonts w:ascii="Karla" w:hAnsi="Karla"/>
                <w:sz w:val="19"/>
                <w:szCs w:val="19"/>
              </w:rPr>
              <w:t>ymphoma</w:t>
            </w:r>
            <w:r w:rsidR="0073305C">
              <w:rPr>
                <w:rFonts w:ascii="Karla" w:hAnsi="Karla"/>
                <w:sz w:val="19"/>
                <w:szCs w:val="19"/>
              </w:rPr>
              <w:t>/CLL</w:t>
            </w:r>
          </w:p>
        </w:tc>
      </w:tr>
      <w:tr w:rsidR="003D4A00" w:rsidRPr="00F3511C" w14:paraId="7CA9E2A5" w14:textId="77777777" w:rsidTr="007C0186">
        <w:tc>
          <w:tcPr>
            <w:tcW w:w="5044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24D9D7B2" w14:textId="77777777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45299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3D4A00" w:rsidRPr="00F3511C">
              <w:rPr>
                <w:rFonts w:ascii="Karla" w:hAnsi="Karla"/>
                <w:sz w:val="19"/>
                <w:szCs w:val="19"/>
              </w:rPr>
              <w:t>Head &amp; Neck</w:t>
            </w:r>
            <w:r w:rsidR="003D4A00">
              <w:rPr>
                <w:rFonts w:ascii="Karla" w:hAnsi="Karla"/>
                <w:sz w:val="19"/>
                <w:szCs w:val="19"/>
              </w:rPr>
              <w:t>/Brain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54347CF0" w14:textId="5D1AA6CB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55677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DD28CC">
              <w:rPr>
                <w:rFonts w:ascii="Karla" w:hAnsi="Karla"/>
                <w:sz w:val="19"/>
                <w:szCs w:val="19"/>
              </w:rPr>
              <w:t>Leukemia/MDS</w:t>
            </w:r>
          </w:p>
        </w:tc>
      </w:tr>
      <w:tr w:rsidR="003D4A00" w:rsidRPr="00F3511C" w14:paraId="724F63D0" w14:textId="77777777" w:rsidTr="007C0186">
        <w:tc>
          <w:tcPr>
            <w:tcW w:w="5044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1C68BD85" w14:textId="77777777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167268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3D4A00" w:rsidRPr="00F3511C">
              <w:rPr>
                <w:rFonts w:ascii="Karla" w:hAnsi="Karla"/>
                <w:sz w:val="19"/>
                <w:szCs w:val="19"/>
              </w:rPr>
              <w:t>Melanoma</w:t>
            </w:r>
            <w:r w:rsidR="003D4A00">
              <w:rPr>
                <w:rFonts w:ascii="Karla" w:hAnsi="Karla"/>
                <w:sz w:val="19"/>
                <w:szCs w:val="19"/>
              </w:rPr>
              <w:t xml:space="preserve">/Skin 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793B483E" w14:textId="6872AB28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178799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37608E">
              <w:rPr>
                <w:rFonts w:ascii="Karla" w:hAnsi="Karla"/>
                <w:sz w:val="19"/>
                <w:szCs w:val="19"/>
              </w:rPr>
              <w:t xml:space="preserve">Multiple Myeloma </w:t>
            </w:r>
          </w:p>
        </w:tc>
      </w:tr>
      <w:tr w:rsidR="003D4A00" w:rsidRPr="00F3511C" w14:paraId="5A5A50C0" w14:textId="77777777" w:rsidTr="007C0186">
        <w:tc>
          <w:tcPr>
            <w:tcW w:w="5044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6AB514FA" w14:textId="77777777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33550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3D4A00" w:rsidRPr="00F3511C">
              <w:rPr>
                <w:rFonts w:ascii="Karla" w:hAnsi="Karla"/>
                <w:sz w:val="19"/>
                <w:szCs w:val="19"/>
              </w:rPr>
              <w:t>Phase I</w:t>
            </w:r>
            <w:r w:rsidR="003D4A00">
              <w:rPr>
                <w:rFonts w:ascii="Karla" w:hAnsi="Karla"/>
                <w:sz w:val="19"/>
                <w:szCs w:val="19"/>
              </w:rPr>
              <w:t xml:space="preserve"> Solid Tumour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3FF2A2BF" w14:textId="0924BE60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55674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08E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DD28CC">
              <w:rPr>
                <w:rFonts w:ascii="Karla" w:hAnsi="Karla"/>
                <w:sz w:val="19"/>
                <w:szCs w:val="19"/>
              </w:rPr>
              <w:t xml:space="preserve">Bone Marrow Transplant </w:t>
            </w:r>
          </w:p>
        </w:tc>
      </w:tr>
      <w:tr w:rsidR="003D4A00" w:rsidRPr="00F3511C" w14:paraId="0EEDD50C" w14:textId="77777777" w:rsidTr="007C0186">
        <w:trPr>
          <w:trHeight w:val="438"/>
        </w:trPr>
        <w:tc>
          <w:tcPr>
            <w:tcW w:w="5044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nil"/>
            </w:tcBorders>
          </w:tcPr>
          <w:p w14:paraId="55D8CE02" w14:textId="7EFAAAF3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202615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A00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DD28CC">
              <w:rPr>
                <w:rFonts w:ascii="Karla" w:hAnsi="Karla"/>
                <w:sz w:val="19"/>
                <w:szCs w:val="19"/>
              </w:rPr>
              <w:t>GI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004586269"/>
                <w:showingPlcHdr/>
                <w:text w:multiLine="1"/>
              </w:sdtPr>
              <w:sdtEndPr/>
              <w:sdtContent>
                <w:r w:rsidR="00DD28CC">
                  <w:rPr>
                    <w:rFonts w:ascii="Karla" w:hAnsi="Karla"/>
                    <w:sz w:val="19"/>
                    <w:szCs w:val="19"/>
                  </w:rPr>
                  <w:t xml:space="preserve">     </w:t>
                </w:r>
              </w:sdtContent>
            </w:sdt>
          </w:p>
        </w:tc>
        <w:tc>
          <w:tcPr>
            <w:tcW w:w="4880" w:type="dxa"/>
            <w:tcBorders>
              <w:top w:val="nil"/>
              <w:left w:val="nil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79641105" w14:textId="5AD091E9" w:rsidR="003D4A00" w:rsidRPr="00F3511C" w:rsidRDefault="00AE4F6A" w:rsidP="007C018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-36236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08E"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DD28CC">
              <w:rPr>
                <w:rFonts w:ascii="Karla" w:hAnsi="Karla"/>
                <w:sz w:val="19"/>
                <w:szCs w:val="19"/>
              </w:rPr>
              <w:t>Other -</w:t>
            </w:r>
            <w:r w:rsidR="003B1E44">
              <w:rPr>
                <w:rFonts w:ascii="Karla" w:hAnsi="Karla"/>
                <w:sz w:val="19"/>
                <w:szCs w:val="19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912533295"/>
                <w:placeholder>
                  <w:docPart w:val="02F2684060874D6D9A4CEAFB2C7E1339"/>
                </w:placeholder>
                <w:showingPlcHdr/>
                <w:text w:multiLine="1"/>
              </w:sdtPr>
              <w:sdtEndPr/>
              <w:sdtContent>
                <w:r w:rsidR="003B1E44" w:rsidRPr="003B1E44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[Specify]</w:t>
                </w:r>
              </w:sdtContent>
            </w:sdt>
          </w:p>
        </w:tc>
      </w:tr>
    </w:tbl>
    <w:p w14:paraId="270FB37C" w14:textId="77777777" w:rsidR="00854CC6" w:rsidRDefault="00854CC6" w:rsidP="00B468E7">
      <w:pPr>
        <w:jc w:val="center"/>
        <w:rPr>
          <w:rFonts w:ascii="Karla" w:hAnsi="Karla"/>
          <w:b/>
          <w:bCs/>
          <w:i/>
          <w:iCs/>
          <w:sz w:val="22"/>
          <w:szCs w:val="22"/>
        </w:rPr>
      </w:pPr>
    </w:p>
    <w:tbl>
      <w:tblPr>
        <w:tblStyle w:val="TableGrid"/>
        <w:tblW w:w="9924" w:type="dxa"/>
        <w:tblInd w:w="-449" w:type="dxa"/>
        <w:tblBorders>
          <w:top w:val="single" w:sz="18" w:space="0" w:color="7F7F7F" w:themeColor="text1" w:themeTint="80"/>
          <w:left w:val="single" w:sz="18" w:space="0" w:color="7F7F7F" w:themeColor="text1" w:themeTint="80"/>
          <w:bottom w:val="single" w:sz="18" w:space="0" w:color="7F7F7F" w:themeColor="text1" w:themeTint="80"/>
          <w:right w:val="single" w:sz="18" w:space="0" w:color="7F7F7F" w:themeColor="text1" w:themeTint="80"/>
          <w:insideH w:val="single" w:sz="4" w:space="0" w:color="7F7F7F" w:themeColor="text1" w:themeTint="80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2"/>
        <w:gridCol w:w="464"/>
        <w:gridCol w:w="3391"/>
        <w:gridCol w:w="567"/>
        <w:gridCol w:w="425"/>
        <w:gridCol w:w="295"/>
      </w:tblGrid>
      <w:tr w:rsidR="003D1050" w:rsidRPr="00F3511C" w14:paraId="097D4D77" w14:textId="77777777" w:rsidTr="00D90536">
        <w:tc>
          <w:tcPr>
            <w:tcW w:w="9924" w:type="dxa"/>
            <w:gridSpan w:val="6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4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4C4B8D6C" w14:textId="77777777" w:rsidR="003D1050" w:rsidRPr="00F3511C" w:rsidRDefault="003D1050" w:rsidP="00D90536">
            <w:pPr>
              <w:spacing w:before="80" w:after="80"/>
              <w:rPr>
                <w:rFonts w:ascii="Karla" w:hAnsi="Karla"/>
                <w:b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 xml:space="preserve">PATIENT DETAILS                                                                        </w:t>
            </w:r>
          </w:p>
        </w:tc>
      </w:tr>
      <w:tr w:rsidR="003D1050" w:rsidRPr="00F3511C" w14:paraId="6E692246" w14:textId="77777777" w:rsidTr="00D90536">
        <w:tc>
          <w:tcPr>
            <w:tcW w:w="4782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3036FCCB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Last Name: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041353642"/>
                <w:placeholder>
                  <w:docPart w:val="78F923A6EBC54244A9A4B8CDE93560DB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[Last name]</w:t>
                </w:r>
              </w:sdtContent>
            </w:sdt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14:paraId="488CC54C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</w:tcPr>
          <w:p w14:paraId="5B79CE5F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First Name: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279253970"/>
                <w:placeholder>
                  <w:docPart w:val="F8A39973BA874AB6BE56D61DBED24D99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[First name]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</w:t>
            </w:r>
          </w:p>
        </w:tc>
        <w:tc>
          <w:tcPr>
            <w:tcW w:w="1287" w:type="dxa"/>
            <w:gridSpan w:val="3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6AEF0394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</w:tr>
      <w:tr w:rsidR="003D1050" w:rsidRPr="00F3511C" w14:paraId="0006E884" w14:textId="77777777" w:rsidTr="00D90536">
        <w:tc>
          <w:tcPr>
            <w:tcW w:w="4782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5D159451" w14:textId="030B6835" w:rsidR="003D1050" w:rsidRPr="00F3511C" w:rsidRDefault="003D1050" w:rsidP="003B2DED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Date </w:t>
            </w:r>
            <w:r w:rsidR="001B0A52">
              <w:rPr>
                <w:rFonts w:ascii="Karla" w:hAnsi="Karla"/>
                <w:sz w:val="19"/>
                <w:szCs w:val="19"/>
              </w:rPr>
              <w:t>o</w:t>
            </w:r>
            <w:r w:rsidRPr="00F3511C">
              <w:rPr>
                <w:rFonts w:ascii="Karla" w:hAnsi="Karla"/>
                <w:sz w:val="19"/>
                <w:szCs w:val="19"/>
              </w:rPr>
              <w:t xml:space="preserve">f Birth: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308058327"/>
                <w:placeholder>
                  <w:docPart w:val="9656DA11F4CF49FC9DD05B9469A886A7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[DOB]</w:t>
                </w:r>
              </w:sdtContent>
            </w:sdt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14:paraId="1FE7E143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</w:tcPr>
          <w:p w14:paraId="1DB98828" w14:textId="77777777" w:rsidR="003D1050" w:rsidRPr="00F3511C" w:rsidRDefault="003D1050" w:rsidP="003B2DED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Sex: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665404405"/>
                <w:placeholder>
                  <w:docPart w:val="95001777716749C993E3C8AEB855F362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[Sex]</w:t>
                </w:r>
              </w:sdtContent>
            </w:sdt>
          </w:p>
        </w:tc>
        <w:tc>
          <w:tcPr>
            <w:tcW w:w="1287" w:type="dxa"/>
            <w:gridSpan w:val="3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71A91E93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</w:tr>
      <w:tr w:rsidR="003D1050" w:rsidRPr="00F3511C" w14:paraId="47D9D597" w14:textId="77777777" w:rsidTr="00D90536">
        <w:tc>
          <w:tcPr>
            <w:tcW w:w="4782" w:type="dxa"/>
            <w:tcBorders>
              <w:top w:val="nil"/>
              <w:left w:val="single" w:sz="12" w:space="0" w:color="7F7F7F" w:themeColor="text1" w:themeTint="80"/>
              <w:bottom w:val="nil"/>
              <w:right w:val="nil"/>
            </w:tcBorders>
          </w:tcPr>
          <w:p w14:paraId="37BC874E" w14:textId="4F6C96F1" w:rsidR="003D1050" w:rsidRPr="00D00401" w:rsidRDefault="003D1050" w:rsidP="003B2DED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Phone Number: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758821182"/>
                <w:placeholder>
                  <w:docPart w:val="3B758962195A45AE9A059F110E0DECCF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[Phone]</w:t>
                </w:r>
              </w:sdtContent>
            </w:sdt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14:paraId="569F982C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DABD9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Email address: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086457298"/>
                <w:placeholder>
                  <w:docPart w:val="44C21D6F049844E2AA762D114472C884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[Email]</w:t>
                </w:r>
              </w:sdtContent>
            </w:sdt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12D671D6" w14:textId="77777777" w:rsidR="003D1050" w:rsidRPr="00F3511C" w:rsidRDefault="003D1050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</w:tr>
      <w:tr w:rsidR="00D00401" w:rsidRPr="00F3511C" w14:paraId="4996A1D5" w14:textId="77777777" w:rsidTr="00210808">
        <w:tc>
          <w:tcPr>
            <w:tcW w:w="9924" w:type="dxa"/>
            <w:gridSpan w:val="6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5DD4D906" w14:textId="097A5D33" w:rsidR="00D00401" w:rsidRPr="00F3511C" w:rsidRDefault="00D00401" w:rsidP="003B2DED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Address: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2117046212"/>
                <w:placeholder>
                  <w:docPart w:val="AAB6B9D99A024A11865AD8BC838BDFAE"/>
                </w:placeholder>
                <w:showingPlcHdr/>
                <w:text w:multiLine="1"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[Address]</w:t>
                </w:r>
              </w:sdtContent>
            </w:sdt>
          </w:p>
        </w:tc>
      </w:tr>
      <w:tr w:rsidR="00D00401" w:rsidRPr="00F3511C" w14:paraId="54CC5115" w14:textId="77777777" w:rsidTr="00210808">
        <w:tc>
          <w:tcPr>
            <w:tcW w:w="9924" w:type="dxa"/>
            <w:gridSpan w:val="6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10562B6B" w14:textId="097A9AD1" w:rsidR="00D00401" w:rsidRPr="00F3511C" w:rsidRDefault="00D00401" w:rsidP="00D00401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Medicare Number: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56297368"/>
                <w:placeholder>
                  <w:docPart w:val="7DC75A89E10C4E4EB3659DAEE7FFBD28"/>
                </w:placeholder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[Medicare]</w:t>
                </w:r>
              </w:sdtContent>
            </w:sdt>
          </w:p>
        </w:tc>
      </w:tr>
      <w:tr w:rsidR="002E56CD" w:rsidRPr="00F3511C" w14:paraId="56914A96" w14:textId="77777777" w:rsidTr="009351D2">
        <w:trPr>
          <w:trHeight w:val="80"/>
        </w:trPr>
        <w:tc>
          <w:tcPr>
            <w:tcW w:w="9629" w:type="dxa"/>
            <w:gridSpan w:val="5"/>
            <w:vMerge w:val="restart"/>
            <w:tcBorders>
              <w:top w:val="nil"/>
              <w:left w:val="single" w:sz="12" w:space="0" w:color="7F7F7F" w:themeColor="text1" w:themeTint="80"/>
              <w:right w:val="nil"/>
            </w:tcBorders>
          </w:tcPr>
          <w:p w14:paraId="17BFADEB" w14:textId="4388187F" w:rsidR="002E56CD" w:rsidRPr="00F3511C" w:rsidRDefault="002E56CD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>Interpreter required:</w:t>
            </w:r>
            <w:r>
              <w:rPr>
                <w:rFonts w:ascii="Karla" w:hAnsi="Karla"/>
                <w:sz w:val="19"/>
                <w:szCs w:val="19"/>
              </w:rPr>
              <w:t xml:space="preserve">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80929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="Karla" w:hAnsi="Karla"/>
                <w:sz w:val="19"/>
                <w:szCs w:val="19"/>
              </w:rPr>
              <w:t>No</w:t>
            </w:r>
            <w:r w:rsidRPr="00F3511C">
              <w:rPr>
                <w:rFonts w:ascii="Karla" w:hAnsi="Karla"/>
                <w:sz w:val="19"/>
                <w:szCs w:val="19"/>
              </w:rPr>
              <w:t xml:space="preserve">     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158039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</w:t>
            </w:r>
            <w:r>
              <w:rPr>
                <w:rFonts w:ascii="Karla" w:hAnsi="Karla"/>
                <w:sz w:val="19"/>
                <w:szCs w:val="19"/>
              </w:rPr>
              <w:t xml:space="preserve">Yes – please specify: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500626038"/>
                <w:showingPlcHdr/>
                <w:text/>
              </w:sdtPr>
              <w:sdtEndPr>
                <w:rPr>
                  <w:highlight w:val="lightGray"/>
                </w:rPr>
              </w:sdtEndPr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[Language]</w:t>
                </w:r>
              </w:sdtContent>
            </w:sdt>
          </w:p>
        </w:tc>
        <w:tc>
          <w:tcPr>
            <w:tcW w:w="295" w:type="dxa"/>
            <w:tcBorders>
              <w:top w:val="nil"/>
              <w:left w:val="nil"/>
              <w:bottom w:val="nil"/>
              <w:right w:val="single" w:sz="12" w:space="0" w:color="7F7F7F" w:themeColor="text1" w:themeTint="80"/>
            </w:tcBorders>
          </w:tcPr>
          <w:p w14:paraId="2F7FD814" w14:textId="77777777" w:rsidR="002E56CD" w:rsidRPr="00F3511C" w:rsidRDefault="002E56CD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  <w:tr w:rsidR="002E56CD" w:rsidRPr="00F3511C" w14:paraId="7B80BCBF" w14:textId="77777777" w:rsidTr="009351D2">
        <w:trPr>
          <w:trHeight w:val="80"/>
        </w:trPr>
        <w:tc>
          <w:tcPr>
            <w:tcW w:w="9629" w:type="dxa"/>
            <w:gridSpan w:val="5"/>
            <w:vMerge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nil"/>
            </w:tcBorders>
          </w:tcPr>
          <w:p w14:paraId="79D3D1E6" w14:textId="4DEF8A97" w:rsidR="002E56CD" w:rsidRPr="00F3511C" w:rsidRDefault="002E56CD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14:paraId="4E284F8D" w14:textId="77777777" w:rsidR="002E56CD" w:rsidRPr="00F3511C" w:rsidRDefault="002E56CD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</w:tbl>
    <w:p w14:paraId="2E9DAA1B" w14:textId="77777777" w:rsidR="003D1050" w:rsidRDefault="003D1050" w:rsidP="003D1050">
      <w:pPr>
        <w:rPr>
          <w:rFonts w:ascii="Karla" w:hAnsi="Karla"/>
          <w:b/>
          <w:bCs/>
          <w:sz w:val="22"/>
          <w:szCs w:val="22"/>
        </w:rPr>
      </w:pPr>
    </w:p>
    <w:tbl>
      <w:tblPr>
        <w:tblStyle w:val="TableGrid"/>
        <w:tblW w:w="9947" w:type="dxa"/>
        <w:tblInd w:w="-449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45"/>
        <w:gridCol w:w="5379"/>
        <w:gridCol w:w="23"/>
      </w:tblGrid>
      <w:tr w:rsidR="003D1050" w:rsidRPr="00F3511C" w14:paraId="4BA62690" w14:textId="77777777" w:rsidTr="002E56CD">
        <w:tc>
          <w:tcPr>
            <w:tcW w:w="9947" w:type="dxa"/>
            <w:gridSpan w:val="3"/>
            <w:tcBorders>
              <w:top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12D8ADE5" w14:textId="77777777" w:rsidR="003D1050" w:rsidRPr="00F3511C" w:rsidRDefault="003D1050" w:rsidP="00D90536">
            <w:pPr>
              <w:rPr>
                <w:rFonts w:ascii="Karla" w:hAnsi="Karla"/>
                <w:i/>
                <w:sz w:val="19"/>
                <w:szCs w:val="19"/>
              </w:rPr>
            </w:pPr>
            <w:bookmarkStart w:id="0" w:name="_Hlk161298322"/>
            <w:r w:rsidRPr="00F3511C">
              <w:rPr>
                <w:rFonts w:ascii="Karla" w:hAnsi="Karla"/>
                <w:b/>
                <w:sz w:val="19"/>
                <w:szCs w:val="19"/>
              </w:rPr>
              <w:t>Required investigations/attachments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>:</w:t>
            </w:r>
          </w:p>
          <w:p w14:paraId="1D93D6DA" w14:textId="77777777" w:rsidR="003D1050" w:rsidRPr="00F3511C" w:rsidRDefault="003D1050" w:rsidP="00D90536">
            <w:pPr>
              <w:rPr>
                <w:rFonts w:ascii="Karla" w:hAnsi="Karla"/>
                <w:i/>
                <w:sz w:val="19"/>
                <w:szCs w:val="19"/>
              </w:rPr>
            </w:pPr>
            <w:r w:rsidRPr="00F3511C">
              <w:rPr>
                <w:rFonts w:ascii="Karla" w:hAnsi="Karla"/>
                <w:i/>
                <w:sz w:val="19"/>
                <w:szCs w:val="19"/>
              </w:rPr>
              <w:t>The tests identified below are to be completed and results forwarded with the referral:</w:t>
            </w:r>
          </w:p>
        </w:tc>
      </w:tr>
      <w:tr w:rsidR="00F3511C" w:rsidRPr="00F3511C" w14:paraId="55C52F41" w14:textId="77777777" w:rsidTr="002E56CD">
        <w:tc>
          <w:tcPr>
            <w:tcW w:w="4545" w:type="dxa"/>
            <w:tcBorders>
              <w:top w:val="nil"/>
              <w:bottom w:val="nil"/>
              <w:right w:val="nil"/>
            </w:tcBorders>
          </w:tcPr>
          <w:p w14:paraId="7BEF85B9" w14:textId="64F6345D" w:rsidR="00F3511C" w:rsidRPr="00F3511C" w:rsidRDefault="00AE4F6A" w:rsidP="000521D6">
            <w:pPr>
              <w:pStyle w:val="NoSpacing"/>
              <w:spacing w:before="60" w:after="60"/>
              <w:ind w:firstLine="46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73065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1D6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F3511C" w:rsidRPr="00F3511C">
              <w:rPr>
                <w:rFonts w:ascii="Karla" w:hAnsi="Karla"/>
                <w:sz w:val="19"/>
                <w:szCs w:val="19"/>
              </w:rPr>
              <w:t xml:space="preserve"> FBE </w:t>
            </w:r>
          </w:p>
        </w:tc>
        <w:tc>
          <w:tcPr>
            <w:tcW w:w="5402" w:type="dxa"/>
            <w:gridSpan w:val="2"/>
            <w:tcBorders>
              <w:top w:val="nil"/>
              <w:left w:val="nil"/>
              <w:bottom w:val="nil"/>
            </w:tcBorders>
          </w:tcPr>
          <w:p w14:paraId="7269894C" w14:textId="28173310" w:rsidR="00F3511C" w:rsidRPr="00F3511C" w:rsidRDefault="00AE4F6A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Karla" w:hAnsi="Karla"/>
                  <w:sz w:val="19"/>
                  <w:szCs w:val="19"/>
                </w:rPr>
                <w:id w:val="277453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1D6">
                  <w:rPr>
                    <w:rFonts w:ascii="MS Gothic" w:eastAsia="MS Gothic" w:hAnsi="MS Gothic" w:hint="eastAsia"/>
                    <w:sz w:val="19"/>
                    <w:szCs w:val="19"/>
                  </w:rPr>
                  <w:t>☐</w:t>
                </w:r>
              </w:sdtContent>
            </w:sdt>
            <w:r w:rsidR="00F3511C" w:rsidRPr="00F3511C">
              <w:rPr>
                <w:rFonts w:ascii="Karla" w:hAnsi="Karla"/>
                <w:sz w:val="19"/>
                <w:szCs w:val="19"/>
              </w:rPr>
              <w:t xml:space="preserve"> Chemistry incl. LFTs </w:t>
            </w:r>
          </w:p>
        </w:tc>
      </w:tr>
      <w:tr w:rsidR="000521D6" w:rsidRPr="00F3511C" w14:paraId="244DA0FA" w14:textId="77777777" w:rsidTr="002E56CD">
        <w:tc>
          <w:tcPr>
            <w:tcW w:w="4545" w:type="dxa"/>
            <w:tcBorders>
              <w:top w:val="nil"/>
              <w:bottom w:val="nil"/>
              <w:right w:val="nil"/>
            </w:tcBorders>
          </w:tcPr>
          <w:p w14:paraId="44F4F291" w14:textId="746E87BD" w:rsidR="000521D6" w:rsidRPr="00F3511C" w:rsidRDefault="00AE4F6A" w:rsidP="000521D6">
            <w:pPr>
              <w:pStyle w:val="NoSpacing"/>
              <w:spacing w:before="60" w:after="60"/>
              <w:ind w:firstLine="46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MS Gothic" w:eastAsia="MS Gothic" w:hAnsi="MS Gothic"/>
                  <w:sz w:val="19"/>
                  <w:szCs w:val="19"/>
                </w:rPr>
                <w:id w:val="198650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1D6" w:rsidRPr="000521D6">
                  <w:rPr>
                    <w:rFonts w:ascii="MS Gothic" w:eastAsia="MS Gothic" w:hAnsi="MS Gothic"/>
                    <w:sz w:val="19"/>
                    <w:szCs w:val="19"/>
                  </w:rPr>
                  <w:t>☐</w:t>
                </w:r>
              </w:sdtContent>
            </w:sdt>
            <w:r w:rsidR="000521D6" w:rsidRPr="00F3511C">
              <w:rPr>
                <w:rFonts w:ascii="Karla" w:hAnsi="Karla"/>
                <w:sz w:val="19"/>
                <w:szCs w:val="19"/>
              </w:rPr>
              <w:t xml:space="preserve"> Histology</w:t>
            </w:r>
          </w:p>
        </w:tc>
        <w:tc>
          <w:tcPr>
            <w:tcW w:w="5402" w:type="dxa"/>
            <w:gridSpan w:val="2"/>
            <w:tcBorders>
              <w:top w:val="nil"/>
              <w:left w:val="nil"/>
              <w:bottom w:val="nil"/>
            </w:tcBorders>
          </w:tcPr>
          <w:p w14:paraId="040A9047" w14:textId="40AE80D3" w:rsidR="000521D6" w:rsidRPr="00F3511C" w:rsidRDefault="00AE4F6A" w:rsidP="000521D6">
            <w:pPr>
              <w:pStyle w:val="NoSpacing"/>
              <w:spacing w:before="60" w:after="60"/>
              <w:rPr>
                <w:rFonts w:ascii="Karla" w:hAnsi="Karla"/>
                <w:sz w:val="19"/>
                <w:szCs w:val="19"/>
              </w:rPr>
            </w:pPr>
            <w:sdt>
              <w:sdtPr>
                <w:rPr>
                  <w:rFonts w:ascii="MS Gothic" w:eastAsia="MS Gothic" w:hAnsi="MS Gothic"/>
                  <w:sz w:val="19"/>
                  <w:szCs w:val="19"/>
                </w:rPr>
                <w:id w:val="-176066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1D6" w:rsidRPr="000521D6">
                  <w:rPr>
                    <w:rFonts w:ascii="MS Gothic" w:eastAsia="MS Gothic" w:hAnsi="MS Gothic"/>
                    <w:sz w:val="19"/>
                    <w:szCs w:val="19"/>
                  </w:rPr>
                  <w:t>☐</w:t>
                </w:r>
              </w:sdtContent>
            </w:sdt>
            <w:r w:rsidR="000521D6" w:rsidRPr="00F3511C">
              <w:rPr>
                <w:rFonts w:ascii="Karla" w:hAnsi="Karla"/>
                <w:sz w:val="19"/>
                <w:szCs w:val="19"/>
              </w:rPr>
              <w:t xml:space="preserve"> </w:t>
            </w:r>
            <w:r w:rsidR="000521D6">
              <w:rPr>
                <w:rFonts w:ascii="Karla" w:hAnsi="Karla"/>
                <w:sz w:val="19"/>
                <w:szCs w:val="19"/>
              </w:rPr>
              <w:t xml:space="preserve"> </w:t>
            </w:r>
            <w:r w:rsidR="000521D6" w:rsidRPr="00F3511C">
              <w:rPr>
                <w:rFonts w:ascii="Karla" w:hAnsi="Karla"/>
                <w:sz w:val="19"/>
                <w:szCs w:val="19"/>
              </w:rPr>
              <w:t>Diagnostic Imaging Report(s)</w:t>
            </w:r>
          </w:p>
        </w:tc>
      </w:tr>
      <w:tr w:rsidR="003D1050" w:rsidRPr="00F3511C" w14:paraId="390AFA73" w14:textId="77777777" w:rsidTr="002E56CD">
        <w:tc>
          <w:tcPr>
            <w:tcW w:w="9947" w:type="dxa"/>
            <w:gridSpan w:val="3"/>
          </w:tcPr>
          <w:p w14:paraId="7842E2FD" w14:textId="1F5F3A6E" w:rsidR="003D1050" w:rsidRPr="00F3511C" w:rsidRDefault="003D1050" w:rsidP="000521D6">
            <w:pPr>
              <w:pStyle w:val="NoSpacing"/>
              <w:spacing w:before="6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 xml:space="preserve">If interstate, </w:t>
            </w:r>
            <w:r w:rsidR="002264FC">
              <w:rPr>
                <w:rFonts w:ascii="Karla" w:hAnsi="Karla"/>
                <w:b/>
                <w:sz w:val="19"/>
                <w:szCs w:val="19"/>
              </w:rPr>
              <w:t>p</w:t>
            </w:r>
            <w:r w:rsidRPr="00F3511C">
              <w:rPr>
                <w:rFonts w:ascii="Karla" w:hAnsi="Karla"/>
                <w:b/>
                <w:sz w:val="19"/>
                <w:szCs w:val="19"/>
              </w:rPr>
              <w:t>lease ensure patient brings CD with most recent imaging.</w:t>
            </w:r>
          </w:p>
        </w:tc>
      </w:tr>
      <w:tr w:rsidR="003D1050" w:rsidRPr="00F3511C" w14:paraId="52B1947D" w14:textId="77777777" w:rsidTr="002E56CD">
        <w:tc>
          <w:tcPr>
            <w:tcW w:w="9947" w:type="dxa"/>
            <w:gridSpan w:val="3"/>
          </w:tcPr>
          <w:p w14:paraId="7536CF09" w14:textId="77777777" w:rsidR="003D1050" w:rsidRPr="00F3511C" w:rsidRDefault="003D1050" w:rsidP="000521D6">
            <w:pPr>
              <w:pStyle w:val="NoSpacing"/>
              <w:spacing w:before="60"/>
              <w:ind w:left="-138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   Relevant Tumour markers/ Other (Specify)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976024979"/>
                <w:showingPlcHdr/>
                <w:text w:multiLine="1"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[Specify]</w:t>
                </w:r>
              </w:sdtContent>
            </w:sdt>
          </w:p>
        </w:tc>
      </w:tr>
      <w:tr w:rsidR="003D1050" w:rsidRPr="00F3511C" w14:paraId="1AAC2EEC" w14:textId="77777777" w:rsidTr="002E56CD">
        <w:tc>
          <w:tcPr>
            <w:tcW w:w="9947" w:type="dxa"/>
            <w:gridSpan w:val="3"/>
          </w:tcPr>
          <w:p w14:paraId="019A61F2" w14:textId="77777777" w:rsidR="003D1050" w:rsidRPr="00F3511C" w:rsidRDefault="003D1050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  <w:tr w:rsidR="003D1050" w:rsidRPr="00F3511C" w14:paraId="023F5CE0" w14:textId="77777777" w:rsidTr="002E56CD">
        <w:tc>
          <w:tcPr>
            <w:tcW w:w="9947" w:type="dxa"/>
            <w:gridSpan w:val="3"/>
          </w:tcPr>
          <w:p w14:paraId="5A90DB71" w14:textId="77777777" w:rsidR="003D1050" w:rsidRPr="00F3511C" w:rsidRDefault="003D1050" w:rsidP="00D9053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</w:p>
        </w:tc>
      </w:tr>
      <w:bookmarkEnd w:id="0"/>
      <w:tr w:rsidR="000A361A" w:rsidRPr="00F3511C" w14:paraId="222D1538" w14:textId="77777777" w:rsidTr="002E56CD">
        <w:tblPrEx>
          <w:tblBorders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gridAfter w:val="1"/>
          <w:wAfter w:w="23" w:type="dxa"/>
        </w:trPr>
        <w:tc>
          <w:tcPr>
            <w:tcW w:w="9924" w:type="dxa"/>
            <w:gridSpan w:val="2"/>
            <w:shd w:val="clear" w:color="auto" w:fill="D9D9D9" w:themeFill="background1" w:themeFillShade="D9"/>
          </w:tcPr>
          <w:p w14:paraId="4491A328" w14:textId="5F238469" w:rsidR="000A361A" w:rsidRPr="00F3511C" w:rsidRDefault="000D3906" w:rsidP="00D90536">
            <w:pPr>
              <w:spacing w:before="120" w:after="120"/>
              <w:rPr>
                <w:rFonts w:ascii="Karla" w:hAnsi="Karla"/>
                <w:b/>
                <w:sz w:val="19"/>
                <w:szCs w:val="19"/>
              </w:rPr>
            </w:pPr>
            <w:r>
              <w:lastRenderedPageBreak/>
              <w:br w:type="page"/>
            </w:r>
            <w:r w:rsidR="000A361A" w:rsidRPr="00F3511C">
              <w:rPr>
                <w:rFonts w:ascii="Karla" w:hAnsi="Karla"/>
                <w:b/>
                <w:sz w:val="19"/>
                <w:szCs w:val="19"/>
              </w:rPr>
              <w:br w:type="page"/>
              <w:t>Relevant Clinical Information:</w:t>
            </w:r>
          </w:p>
        </w:tc>
      </w:tr>
      <w:tr w:rsidR="000A361A" w:rsidRPr="00F3511C" w14:paraId="3706243D" w14:textId="77777777" w:rsidTr="002E56CD">
        <w:tblPrEx>
          <w:tblBorders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gridAfter w:val="1"/>
          <w:wAfter w:w="23" w:type="dxa"/>
          <w:trHeight w:val="2417"/>
        </w:trPr>
        <w:tc>
          <w:tcPr>
            <w:tcW w:w="9924" w:type="dxa"/>
            <w:gridSpan w:val="2"/>
          </w:tcPr>
          <w:p w14:paraId="3693B719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 xml:space="preserve">Current Diagnosis: </w:t>
            </w:r>
            <w:sdt>
              <w:sdtPr>
                <w:rPr>
                  <w:rFonts w:ascii="Karla" w:hAnsi="Karla"/>
                  <w:b/>
                  <w:sz w:val="19"/>
                  <w:szCs w:val="19"/>
                </w:rPr>
                <w:id w:val="1072693035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[Current Diagnosis]</w:t>
                </w:r>
              </w:sdtContent>
            </w:sdt>
          </w:p>
          <w:p w14:paraId="5BE404EF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i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Specify Most Recent Treatment:</w:t>
            </w:r>
            <w:r w:rsidRPr="00F3511C">
              <w:rPr>
                <w:rFonts w:ascii="Karla" w:hAnsi="Karla"/>
                <w:sz w:val="19"/>
                <w:szCs w:val="19"/>
              </w:rPr>
              <w:t xml:space="preserve"> 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>(inclusive of Chemotherapy, Radiotherapy, Immunotherapy and Surgery)</w:t>
            </w:r>
          </w:p>
          <w:sdt>
            <w:sdtPr>
              <w:rPr>
                <w:rFonts w:ascii="Karla" w:hAnsi="Karla"/>
                <w:sz w:val="19"/>
                <w:szCs w:val="19"/>
              </w:rPr>
              <w:id w:val="-755514216"/>
              <w:showingPlcHdr/>
              <w:text w:multiLine="1"/>
            </w:sdtPr>
            <w:sdtEndPr/>
            <w:sdtContent>
              <w:p w14:paraId="559E3045" w14:textId="77777777" w:rsidR="000A361A" w:rsidRPr="00F3511C" w:rsidRDefault="000A361A" w:rsidP="00D90536">
                <w:pPr>
                  <w:pStyle w:val="NoSpacing"/>
                  <w:spacing w:before="120" w:after="120"/>
                  <w:rPr>
                    <w:rFonts w:ascii="Karla" w:hAnsi="Karla"/>
                    <w:sz w:val="19"/>
                    <w:szCs w:val="19"/>
                  </w:rPr>
                </w:pPr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[Specify]</w:t>
                </w:r>
              </w:p>
            </w:sdtContent>
          </w:sdt>
          <w:p w14:paraId="30AEB30A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</w:p>
          <w:p w14:paraId="391756A8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</w:p>
          <w:p w14:paraId="4F644492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Date of last treatment:</w:t>
            </w:r>
            <w:r w:rsidRPr="00F3511C">
              <w:rPr>
                <w:rFonts w:ascii="Karla" w:hAnsi="Karla"/>
                <w:sz w:val="19"/>
                <w:szCs w:val="19"/>
              </w:rPr>
              <w:t xml:space="preserve">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466030153"/>
                <w:showingPlcHdr/>
                <w:text/>
              </w:sdtPr>
              <w:sdtEndPr/>
              <w:sdtContent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[Date]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      OR 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7107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Ongoing</w:t>
            </w:r>
          </w:p>
          <w:p w14:paraId="54A77133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Specify any other past lines of treatment:</w:t>
            </w:r>
            <w:r w:rsidRPr="00F3511C">
              <w:rPr>
                <w:rFonts w:ascii="Karla" w:hAnsi="Karla"/>
                <w:sz w:val="19"/>
                <w:szCs w:val="19"/>
              </w:rPr>
              <w:t xml:space="preserve"> 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>(inclusive of Chemotherapy, Radiotherapy, Immunotherapy and Surgery)</w:t>
            </w:r>
          </w:p>
          <w:sdt>
            <w:sdtPr>
              <w:rPr>
                <w:rFonts w:ascii="Karla" w:hAnsi="Karla"/>
                <w:sz w:val="19"/>
                <w:szCs w:val="19"/>
              </w:rPr>
              <w:id w:val="-643810939"/>
              <w:showingPlcHdr/>
              <w:text w:multiLine="1"/>
            </w:sdtPr>
            <w:sdtEndPr/>
            <w:sdtContent>
              <w:p w14:paraId="36AE9B67" w14:textId="77777777" w:rsidR="000A361A" w:rsidRPr="00F3511C" w:rsidRDefault="000A361A" w:rsidP="00D90536">
                <w:pPr>
                  <w:pStyle w:val="NoSpacing"/>
                  <w:spacing w:before="120" w:after="120"/>
                  <w:rPr>
                    <w:rFonts w:ascii="Karla" w:hAnsi="Karla"/>
                    <w:sz w:val="19"/>
                    <w:szCs w:val="19"/>
                  </w:rPr>
                </w:pPr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[Specify]</w:t>
                </w:r>
              </w:p>
            </w:sdtContent>
          </w:sdt>
          <w:p w14:paraId="638C8B25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</w:p>
          <w:p w14:paraId="21C2E448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</w:p>
          <w:p w14:paraId="4CBC6FD4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b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Other Relevant Clinical Information:</w:t>
            </w:r>
            <w:r w:rsidRPr="00F3511C">
              <w:rPr>
                <w:rFonts w:ascii="Karla" w:hAnsi="Karla"/>
                <w:b/>
                <w:color w:val="808080" w:themeColor="background1" w:themeShade="80"/>
                <w:sz w:val="19"/>
                <w:szCs w:val="19"/>
              </w:rPr>
              <w:t xml:space="preserve"> </w:t>
            </w:r>
            <w:sdt>
              <w:sdtPr>
                <w:rPr>
                  <w:rFonts w:ascii="Karla" w:hAnsi="Karla"/>
                  <w:b/>
                  <w:color w:val="808080" w:themeColor="background1" w:themeShade="80"/>
                  <w:sz w:val="19"/>
                  <w:szCs w:val="19"/>
                </w:rPr>
                <w:id w:val="-1846465010"/>
                <w:showingPlcHdr/>
                <w:text/>
              </w:sdtPr>
              <w:sdtEndPr/>
              <w:sdtContent>
                <w:r w:rsidRPr="00F3511C">
                  <w:rPr>
                    <w:rFonts w:ascii="Karla" w:hAnsi="Karla"/>
                    <w:b/>
                    <w:color w:val="808080" w:themeColor="background1" w:themeShade="80"/>
                    <w:sz w:val="19"/>
                    <w:szCs w:val="19"/>
                    <w:highlight w:val="lightGray"/>
                  </w:rPr>
                  <w:t>[</w:t>
                </w:r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Other Relevant Clinical Information]</w:t>
                </w:r>
              </w:sdtContent>
            </w:sdt>
          </w:p>
          <w:p w14:paraId="741AF167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b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Current Status:</w:t>
            </w:r>
          </w:p>
          <w:p w14:paraId="48ABF102" w14:textId="77777777" w:rsidR="000A361A" w:rsidRPr="00F3511C" w:rsidRDefault="000A361A" w:rsidP="00D90536">
            <w:pPr>
              <w:pStyle w:val="NoSpacing"/>
              <w:spacing w:before="120" w:after="120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ECOG: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85004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0  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38101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1  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-122953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2   </w:t>
            </w:r>
          </w:p>
          <w:p w14:paraId="0749A57C" w14:textId="77777777" w:rsidR="000A361A" w:rsidRPr="00F3511C" w:rsidRDefault="000A361A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 xml:space="preserve">Measurable disease on most recent imaging 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130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YES   </w:t>
            </w:r>
            <w:sdt>
              <w:sdtPr>
                <w:rPr>
                  <w:rFonts w:ascii="Karla" w:hAnsi="Karla"/>
                  <w:sz w:val="19"/>
                  <w:szCs w:val="19"/>
                </w:rPr>
                <w:id w:val="55697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511C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Pr="00F3511C">
              <w:rPr>
                <w:rFonts w:ascii="Karla" w:hAnsi="Karla"/>
                <w:sz w:val="19"/>
                <w:szCs w:val="19"/>
              </w:rPr>
              <w:t xml:space="preserve"> NO</w:t>
            </w:r>
          </w:p>
          <w:p w14:paraId="2F5E2BAA" w14:textId="77777777" w:rsidR="000A361A" w:rsidRPr="00F3511C" w:rsidRDefault="000A361A" w:rsidP="00D90536">
            <w:pPr>
              <w:pStyle w:val="NoSpacing"/>
              <w:rPr>
                <w:rFonts w:ascii="Karla" w:hAnsi="Karla"/>
                <w:b/>
                <w:sz w:val="19"/>
                <w:szCs w:val="19"/>
              </w:rPr>
            </w:pPr>
            <w:r w:rsidRPr="00F3511C">
              <w:rPr>
                <w:rFonts w:ascii="Karla" w:hAnsi="Karla"/>
                <w:sz w:val="19"/>
                <w:szCs w:val="19"/>
              </w:rPr>
              <w:t>Current Symptoms:</w:t>
            </w:r>
          </w:p>
          <w:sdt>
            <w:sdtPr>
              <w:rPr>
                <w:rFonts w:ascii="Karla" w:hAnsi="Karla"/>
                <w:sz w:val="19"/>
                <w:szCs w:val="19"/>
              </w:rPr>
              <w:id w:val="-1103338478"/>
              <w:showingPlcHdr/>
              <w:text w:multiLine="1"/>
            </w:sdtPr>
            <w:sdtEndPr/>
            <w:sdtContent>
              <w:p w14:paraId="4ABDD347" w14:textId="77777777" w:rsidR="000A361A" w:rsidRPr="00F3511C" w:rsidRDefault="000A361A" w:rsidP="00D90536">
                <w:pPr>
                  <w:pStyle w:val="NoSpacing"/>
                  <w:rPr>
                    <w:rFonts w:ascii="Karla" w:hAnsi="Karla"/>
                    <w:sz w:val="19"/>
                    <w:szCs w:val="19"/>
                  </w:rPr>
                </w:pPr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[Current Symptoms]</w:t>
                </w:r>
              </w:p>
            </w:sdtContent>
          </w:sdt>
          <w:p w14:paraId="6F5F1F4F" w14:textId="77777777" w:rsidR="000A361A" w:rsidRPr="00F3511C" w:rsidRDefault="000A361A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  <w:p w14:paraId="2F4115B5" w14:textId="77777777" w:rsidR="000A361A" w:rsidRPr="00F3511C" w:rsidRDefault="000A361A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  <w:p w14:paraId="6EEA8BE8" w14:textId="77777777" w:rsidR="000A361A" w:rsidRPr="00F3511C" w:rsidRDefault="000A361A" w:rsidP="00D90536">
            <w:pPr>
              <w:pStyle w:val="NoSpacing"/>
              <w:rPr>
                <w:rFonts w:ascii="Karla" w:hAnsi="Karla"/>
                <w:sz w:val="19"/>
                <w:szCs w:val="19"/>
              </w:rPr>
            </w:pPr>
          </w:p>
        </w:tc>
      </w:tr>
    </w:tbl>
    <w:p w14:paraId="231A00AC" w14:textId="77777777" w:rsidR="000A361A" w:rsidRPr="00F3511C" w:rsidRDefault="000A361A" w:rsidP="003D1050">
      <w:pPr>
        <w:rPr>
          <w:rFonts w:ascii="Karla" w:hAnsi="Karla"/>
          <w:b/>
          <w:bCs/>
          <w:sz w:val="19"/>
          <w:szCs w:val="19"/>
        </w:rPr>
      </w:pPr>
    </w:p>
    <w:tbl>
      <w:tblPr>
        <w:tblStyle w:val="TableGrid"/>
        <w:tblW w:w="9924" w:type="dxa"/>
        <w:tblInd w:w="-449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924"/>
      </w:tblGrid>
      <w:tr w:rsidR="000A361A" w:rsidRPr="00F3511C" w14:paraId="660BC783" w14:textId="77777777" w:rsidTr="00D90536">
        <w:tc>
          <w:tcPr>
            <w:tcW w:w="9924" w:type="dxa"/>
            <w:shd w:val="clear" w:color="auto" w:fill="D9D9D9" w:themeFill="background1" w:themeFillShade="D9"/>
          </w:tcPr>
          <w:p w14:paraId="2AE67463" w14:textId="77777777" w:rsidR="000A361A" w:rsidRPr="00F3511C" w:rsidRDefault="000A361A" w:rsidP="00D90536">
            <w:pPr>
              <w:spacing w:before="120" w:after="120"/>
              <w:rPr>
                <w:rFonts w:ascii="Karla" w:hAnsi="Karla"/>
                <w:i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Current Medications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>:</w:t>
            </w:r>
          </w:p>
        </w:tc>
      </w:tr>
      <w:tr w:rsidR="000A361A" w:rsidRPr="00F3511C" w14:paraId="1813198D" w14:textId="77777777" w:rsidTr="00D90536">
        <w:trPr>
          <w:trHeight w:val="1609"/>
        </w:trPr>
        <w:sdt>
          <w:sdtPr>
            <w:rPr>
              <w:rFonts w:ascii="Karla" w:hAnsi="Karla"/>
              <w:sz w:val="19"/>
              <w:szCs w:val="19"/>
            </w:rPr>
            <w:id w:val="88751698"/>
            <w:showingPlcHdr/>
            <w:text w:multiLine="1"/>
          </w:sdtPr>
          <w:sdtEndPr/>
          <w:sdtContent>
            <w:tc>
              <w:tcPr>
                <w:tcW w:w="9924" w:type="dxa"/>
              </w:tcPr>
              <w:p w14:paraId="6CF1ECB7" w14:textId="77777777" w:rsidR="000A361A" w:rsidRPr="00F3511C" w:rsidRDefault="000A361A" w:rsidP="00D90536">
                <w:pPr>
                  <w:pStyle w:val="NoSpacing"/>
                  <w:rPr>
                    <w:rFonts w:ascii="Karla" w:hAnsi="Karla"/>
                    <w:sz w:val="19"/>
                    <w:szCs w:val="19"/>
                  </w:rPr>
                </w:pPr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[Current Medications]</w:t>
                </w:r>
              </w:p>
            </w:tc>
          </w:sdtContent>
        </w:sdt>
      </w:tr>
    </w:tbl>
    <w:p w14:paraId="404D12F2" w14:textId="77777777" w:rsidR="000A361A" w:rsidRDefault="000A361A" w:rsidP="003D1050">
      <w:pPr>
        <w:rPr>
          <w:rFonts w:ascii="Karla" w:hAnsi="Karla"/>
          <w:b/>
          <w:bCs/>
          <w:sz w:val="19"/>
          <w:szCs w:val="19"/>
        </w:rPr>
      </w:pPr>
    </w:p>
    <w:tbl>
      <w:tblPr>
        <w:tblStyle w:val="TableGrid"/>
        <w:tblW w:w="9924" w:type="dxa"/>
        <w:tblInd w:w="-449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924"/>
      </w:tblGrid>
      <w:tr w:rsidR="000A361A" w:rsidRPr="00F3511C" w14:paraId="416F0102" w14:textId="77777777" w:rsidTr="00D90536">
        <w:tc>
          <w:tcPr>
            <w:tcW w:w="9924" w:type="dxa"/>
            <w:shd w:val="clear" w:color="auto" w:fill="D9D9D9" w:themeFill="background1" w:themeFillShade="D9"/>
          </w:tcPr>
          <w:p w14:paraId="22BCD61E" w14:textId="77777777" w:rsidR="000A361A" w:rsidRPr="00F3511C" w:rsidRDefault="000A361A" w:rsidP="00D90536">
            <w:pPr>
              <w:spacing w:before="120" w:after="120"/>
              <w:rPr>
                <w:rFonts w:ascii="Karla" w:hAnsi="Karla"/>
                <w:i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sz w:val="19"/>
                <w:szCs w:val="19"/>
              </w:rPr>
              <w:t>Past Medical History/ Co-morbidities</w:t>
            </w:r>
            <w:r w:rsidRPr="00F3511C">
              <w:rPr>
                <w:rFonts w:ascii="Karla" w:hAnsi="Karla"/>
                <w:i/>
                <w:sz w:val="19"/>
                <w:szCs w:val="19"/>
              </w:rPr>
              <w:t>:</w:t>
            </w:r>
          </w:p>
        </w:tc>
      </w:tr>
      <w:tr w:rsidR="000A361A" w:rsidRPr="00F3511C" w14:paraId="7615FBF9" w14:textId="77777777" w:rsidTr="00D90536">
        <w:trPr>
          <w:trHeight w:val="1979"/>
        </w:trPr>
        <w:sdt>
          <w:sdtPr>
            <w:rPr>
              <w:rFonts w:ascii="Karla" w:hAnsi="Karla"/>
              <w:sz w:val="19"/>
              <w:szCs w:val="19"/>
            </w:rPr>
            <w:id w:val="1564682040"/>
            <w:showingPlcHdr/>
            <w:text w:multiLine="1"/>
          </w:sdtPr>
          <w:sdtEndPr/>
          <w:sdtContent>
            <w:tc>
              <w:tcPr>
                <w:tcW w:w="9924" w:type="dxa"/>
              </w:tcPr>
              <w:p w14:paraId="5A8687D6" w14:textId="77777777" w:rsidR="000A361A" w:rsidRPr="00F3511C" w:rsidRDefault="000A361A" w:rsidP="00D90536">
                <w:pPr>
                  <w:pStyle w:val="NoSpacing"/>
                  <w:rPr>
                    <w:rFonts w:ascii="Karla" w:hAnsi="Karla"/>
                    <w:sz w:val="19"/>
                    <w:szCs w:val="19"/>
                  </w:rPr>
                </w:pPr>
                <w:r w:rsidRPr="00F3511C">
                  <w:rPr>
                    <w:rStyle w:val="PlaceholderText"/>
                    <w:rFonts w:ascii="Karla" w:hAnsi="Karla"/>
                    <w:sz w:val="19"/>
                    <w:szCs w:val="19"/>
                    <w:highlight w:val="lightGray"/>
                  </w:rPr>
                  <w:t>[Past Medical History]</w:t>
                </w:r>
              </w:p>
            </w:tc>
          </w:sdtContent>
        </w:sdt>
      </w:tr>
    </w:tbl>
    <w:p w14:paraId="472E5C80" w14:textId="77777777" w:rsidR="000A361A" w:rsidRPr="00F3511C" w:rsidRDefault="000A361A" w:rsidP="003D1050">
      <w:pPr>
        <w:rPr>
          <w:rFonts w:ascii="Karla" w:hAnsi="Karla"/>
          <w:b/>
          <w:bCs/>
          <w:sz w:val="19"/>
          <w:szCs w:val="19"/>
        </w:rPr>
      </w:pPr>
    </w:p>
    <w:tbl>
      <w:tblPr>
        <w:tblW w:w="9952" w:type="dxa"/>
        <w:tblInd w:w="-4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6"/>
        <w:gridCol w:w="2143"/>
        <w:gridCol w:w="1110"/>
        <w:gridCol w:w="2731"/>
        <w:gridCol w:w="852"/>
        <w:gridCol w:w="1700"/>
      </w:tblGrid>
      <w:tr w:rsidR="000A361A" w:rsidRPr="00F3511C" w14:paraId="7E8CA816" w14:textId="77777777" w:rsidTr="00274FB3">
        <w:tc>
          <w:tcPr>
            <w:tcW w:w="9952" w:type="dxa"/>
            <w:gridSpan w:val="6"/>
            <w:tcBorders>
              <w:bottom w:val="single" w:sz="4" w:space="0" w:color="808080" w:themeColor="background1" w:themeShade="80"/>
            </w:tcBorders>
            <w:shd w:val="clear" w:color="auto" w:fill="auto"/>
          </w:tcPr>
          <w:p w14:paraId="7F47BF8E" w14:textId="77777777" w:rsidR="000A361A" w:rsidRPr="00F3511C" w:rsidRDefault="000A361A" w:rsidP="00EF2C11">
            <w:pPr>
              <w:spacing w:before="120" w:after="120"/>
              <w:rPr>
                <w:rFonts w:ascii="Karla" w:hAnsi="Karla"/>
                <w:b/>
                <w:color w:val="808080" w:themeColor="background1" w:themeShade="80"/>
                <w:sz w:val="19"/>
                <w:szCs w:val="19"/>
              </w:rPr>
            </w:pPr>
            <w:r w:rsidRPr="00F3511C">
              <w:rPr>
                <w:rFonts w:ascii="Karla" w:hAnsi="Karla"/>
                <w:b/>
                <w:color w:val="808080" w:themeColor="background1" w:themeShade="80"/>
                <w:sz w:val="19"/>
                <w:szCs w:val="19"/>
              </w:rPr>
              <w:t>CCTC Use Only</w:t>
            </w:r>
          </w:p>
        </w:tc>
      </w:tr>
      <w:tr w:rsidR="000A361A" w:rsidRPr="00F3511C" w14:paraId="1F160F2D" w14:textId="77777777" w:rsidTr="00EF2C11">
        <w:trPr>
          <w:trHeight w:val="339"/>
        </w:trPr>
        <w:tc>
          <w:tcPr>
            <w:tcW w:w="1416" w:type="dxa"/>
            <w:tcBorders>
              <w:right w:val="nil"/>
            </w:tcBorders>
            <w:shd w:val="clear" w:color="auto" w:fill="auto"/>
            <w:vAlign w:val="center"/>
          </w:tcPr>
          <w:p w14:paraId="75195DC8" w14:textId="6B68B61B" w:rsidR="000A361A" w:rsidRPr="00F3511C" w:rsidRDefault="000A361A" w:rsidP="00EF2C11">
            <w:pPr>
              <w:spacing w:before="120" w:after="120"/>
              <w:ind w:right="-138"/>
              <w:rPr>
                <w:rFonts w:ascii="Karla" w:hAnsi="Karla"/>
                <w:color w:val="808080" w:themeColor="background1" w:themeShade="80"/>
                <w:sz w:val="19"/>
                <w:szCs w:val="19"/>
              </w:rPr>
            </w:pPr>
            <w:r w:rsidRPr="00F3511C">
              <w:rPr>
                <w:rFonts w:ascii="Karla" w:hAnsi="Karla"/>
                <w:color w:val="808080" w:themeColor="background1" w:themeShade="80"/>
                <w:sz w:val="19"/>
                <w:szCs w:val="19"/>
              </w:rPr>
              <w:t xml:space="preserve">Date </w:t>
            </w:r>
            <w:r w:rsidR="00EF2C11">
              <w:rPr>
                <w:rFonts w:ascii="Karla" w:hAnsi="Karla"/>
                <w:color w:val="808080" w:themeColor="background1" w:themeShade="80"/>
                <w:sz w:val="19"/>
                <w:szCs w:val="19"/>
              </w:rPr>
              <w:t>A</w:t>
            </w:r>
            <w:r w:rsidRPr="00F3511C">
              <w:rPr>
                <w:rFonts w:ascii="Karla" w:hAnsi="Karla"/>
                <w:color w:val="808080" w:themeColor="background1" w:themeShade="80"/>
                <w:sz w:val="19"/>
                <w:szCs w:val="19"/>
              </w:rPr>
              <w:t xml:space="preserve">ctioned: </w:t>
            </w:r>
          </w:p>
        </w:tc>
        <w:tc>
          <w:tcPr>
            <w:tcW w:w="21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2FC35B" w14:textId="77777777" w:rsidR="000A361A" w:rsidRPr="00F3511C" w:rsidRDefault="000A361A" w:rsidP="00EF2C11">
            <w:pPr>
              <w:spacing w:before="120" w:after="120"/>
              <w:rPr>
                <w:rFonts w:ascii="Karla" w:hAnsi="Karl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1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666414" w14:textId="77777777" w:rsidR="000A361A" w:rsidRPr="00F3511C" w:rsidRDefault="000A361A" w:rsidP="00EF2C11">
            <w:pPr>
              <w:spacing w:before="120" w:after="120"/>
              <w:ind w:right="-143"/>
              <w:rPr>
                <w:rFonts w:ascii="Karla" w:hAnsi="Karla"/>
                <w:color w:val="808080" w:themeColor="background1" w:themeShade="80"/>
                <w:sz w:val="19"/>
                <w:szCs w:val="19"/>
              </w:rPr>
            </w:pPr>
            <w:r w:rsidRPr="00F3511C">
              <w:rPr>
                <w:rFonts w:ascii="Karla" w:hAnsi="Karla"/>
                <w:color w:val="808080" w:themeColor="background1" w:themeShade="80"/>
                <w:sz w:val="19"/>
                <w:szCs w:val="19"/>
              </w:rPr>
              <w:t>Triaged by:</w:t>
            </w:r>
          </w:p>
        </w:tc>
        <w:tc>
          <w:tcPr>
            <w:tcW w:w="273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1A544B" w14:textId="77777777" w:rsidR="000A361A" w:rsidRPr="00F3511C" w:rsidRDefault="000A361A" w:rsidP="00EF2C11">
            <w:pPr>
              <w:spacing w:before="120" w:after="120"/>
              <w:ind w:right="97"/>
              <w:rPr>
                <w:rFonts w:ascii="Karla" w:hAnsi="Karl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85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2092D7" w14:textId="77777777" w:rsidR="000A361A" w:rsidRPr="00F3511C" w:rsidRDefault="000A361A" w:rsidP="00EF2C11">
            <w:pPr>
              <w:spacing w:before="120" w:after="120"/>
              <w:ind w:hanging="39"/>
              <w:rPr>
                <w:rFonts w:ascii="Karla" w:hAnsi="Karla"/>
                <w:color w:val="808080" w:themeColor="background1" w:themeShade="80"/>
                <w:sz w:val="19"/>
                <w:szCs w:val="19"/>
              </w:rPr>
            </w:pPr>
            <w:r w:rsidRPr="00F3511C">
              <w:rPr>
                <w:rFonts w:ascii="Karla" w:hAnsi="Karla"/>
                <w:color w:val="808080" w:themeColor="background1" w:themeShade="80"/>
                <w:sz w:val="19"/>
                <w:szCs w:val="19"/>
              </w:rPr>
              <w:t>UR:</w:t>
            </w:r>
          </w:p>
        </w:tc>
        <w:tc>
          <w:tcPr>
            <w:tcW w:w="1700" w:type="dxa"/>
            <w:tcBorders>
              <w:left w:val="nil"/>
            </w:tcBorders>
            <w:shd w:val="clear" w:color="auto" w:fill="auto"/>
            <w:vAlign w:val="center"/>
          </w:tcPr>
          <w:p w14:paraId="08AE3AE5" w14:textId="77777777" w:rsidR="000A361A" w:rsidRPr="00F3511C" w:rsidRDefault="000A361A" w:rsidP="00EF2C11">
            <w:pPr>
              <w:spacing w:before="120" w:after="120"/>
              <w:rPr>
                <w:rFonts w:ascii="Karla" w:hAnsi="Karla"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3AD8D20F" w14:textId="77777777" w:rsidR="000A361A" w:rsidRPr="003D1050" w:rsidRDefault="000A361A" w:rsidP="003D1050">
      <w:pPr>
        <w:rPr>
          <w:rFonts w:ascii="Karla" w:hAnsi="Karla"/>
          <w:b/>
          <w:bCs/>
          <w:sz w:val="22"/>
          <w:szCs w:val="22"/>
        </w:rPr>
      </w:pPr>
    </w:p>
    <w:sectPr w:rsidR="000A361A" w:rsidRPr="003D1050" w:rsidSect="00435335">
      <w:headerReference w:type="default" r:id="rId12"/>
      <w:footerReference w:type="default" r:id="rId13"/>
      <w:headerReference w:type="first" r:id="rId14"/>
      <w:footerReference w:type="first" r:id="rId15"/>
      <w:pgSz w:w="11900" w:h="16820"/>
      <w:pgMar w:top="1985" w:right="1440" w:bottom="1440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B14CF" w14:textId="77777777" w:rsidR="007F2CE8" w:rsidRDefault="007F2CE8" w:rsidP="001A65F8">
      <w:r>
        <w:separator/>
      </w:r>
    </w:p>
  </w:endnote>
  <w:endnote w:type="continuationSeparator" w:id="0">
    <w:p w14:paraId="64EF84AE" w14:textId="77777777" w:rsidR="007F2CE8" w:rsidRDefault="007F2CE8" w:rsidP="001A65F8">
      <w:r>
        <w:continuationSeparator/>
      </w:r>
    </w:p>
  </w:endnote>
  <w:endnote w:type="continuationNotice" w:id="1">
    <w:p w14:paraId="55868079" w14:textId="77777777" w:rsidR="007F2CE8" w:rsidRDefault="007F2C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auto"/>
    <w:notTrueType/>
    <w:pitch w:val="default"/>
    <w:sig w:usb0="00000000" w:usb1="00000110" w:usb2="7FDFC4A2" w:usb3="00000001" w:csb0="00000001" w:csb1="0062F68C"/>
  </w:font>
  <w:font w:name="Times New Roman TUR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Work Sans" w:hAnsi="Work Sans" w:cs="Calibri"/>
        <w:color w:val="FFFFFF" w:themeColor="background1"/>
        <w:sz w:val="16"/>
        <w:szCs w:val="16"/>
      </w:rPr>
      <w:id w:val="1208063556"/>
      <w:docPartObj>
        <w:docPartGallery w:val="Page Numbers (Top of Page)"/>
        <w:docPartUnique/>
      </w:docPartObj>
    </w:sdtPr>
    <w:sdtEndPr/>
    <w:sdtContent>
      <w:p w14:paraId="116EB5DE" w14:textId="44C4F7D8" w:rsidR="00952A33" w:rsidRPr="006A2AAC" w:rsidRDefault="00A5571E">
        <w:pPr>
          <w:pStyle w:val="Footer"/>
          <w:rPr>
            <w:rFonts w:ascii="Work Sans" w:hAnsi="Work Sans" w:cs="Calibri"/>
            <w:color w:val="FFFFFF" w:themeColor="background1"/>
            <w:sz w:val="16"/>
            <w:szCs w:val="16"/>
          </w:rPr>
        </w:pPr>
        <w:r w:rsidRPr="006A2AAC">
          <w:rPr>
            <w:rFonts w:ascii="Work Sans" w:hAnsi="Work Sans"/>
            <w:noProof/>
            <w:color w:val="FFFFFF" w:themeColor="background1"/>
          </w:rPr>
          <w:drawing>
            <wp:anchor distT="0" distB="0" distL="114300" distR="114300" simplePos="0" relativeHeight="251680768" behindDoc="1" locked="0" layoutInCell="1" allowOverlap="1" wp14:anchorId="721A6AAF" wp14:editId="30B6D445">
              <wp:simplePos x="0" y="0"/>
              <wp:positionH relativeFrom="column">
                <wp:posOffset>-720090</wp:posOffset>
              </wp:positionH>
              <wp:positionV relativeFrom="paragraph">
                <wp:posOffset>-140970</wp:posOffset>
              </wp:positionV>
              <wp:extent cx="7553325" cy="570865"/>
              <wp:effectExtent l="0" t="0" r="9525" b="635"/>
              <wp:wrapNone/>
              <wp:docPr id="161210668" name="Picture 1612106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3325" cy="5708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A2AAC" w:rsidRPr="006A2AAC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Austin </w:t>
        </w:r>
        <w:r w:rsidR="00952A33" w:rsidRPr="006A2AAC">
          <w:rPr>
            <w:rFonts w:ascii="Work Sans" w:hAnsi="Work Sans" w:cs="Calibri"/>
            <w:color w:val="FFFFFF" w:themeColor="background1"/>
            <w:sz w:val="16"/>
            <w:szCs w:val="16"/>
          </w:rPr>
          <w:t>CCTC</w:t>
        </w:r>
        <w:r w:rsidR="005F2B55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 </w:t>
        </w:r>
        <w:r w:rsidR="000A361A">
          <w:rPr>
            <w:rFonts w:ascii="Work Sans" w:hAnsi="Work Sans" w:cs="Calibri"/>
            <w:color w:val="FFFFFF" w:themeColor="background1"/>
            <w:sz w:val="16"/>
            <w:szCs w:val="16"/>
          </w:rPr>
          <w:t>Patient Referral Form,</w:t>
        </w:r>
        <w:r w:rsidR="00512CE8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 V2,</w:t>
        </w:r>
        <w:r w:rsidR="000A361A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 </w:t>
        </w:r>
        <w:r w:rsidR="00F03D79">
          <w:rPr>
            <w:rFonts w:ascii="Work Sans" w:hAnsi="Work Sans" w:cs="Calibri"/>
            <w:color w:val="FFFFFF" w:themeColor="background1"/>
            <w:sz w:val="16"/>
            <w:szCs w:val="16"/>
          </w:rPr>
          <w:t>14</w:t>
        </w:r>
        <w:r w:rsidR="000A361A">
          <w:rPr>
            <w:rFonts w:ascii="Work Sans" w:hAnsi="Work Sans" w:cs="Calibri"/>
            <w:color w:val="FFFFFF" w:themeColor="background1"/>
            <w:sz w:val="16"/>
            <w:szCs w:val="16"/>
          </w:rPr>
          <w:t>Mar2024</w:t>
        </w:r>
        <w:r w:rsidR="00D73F15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                                     </w:t>
        </w:r>
        <w:r w:rsidR="003D6D97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 </w:t>
        </w:r>
        <w:r w:rsidR="00952A33" w:rsidRPr="006A2AAC">
          <w:rPr>
            <w:rFonts w:ascii="Work Sans" w:hAnsi="Work Sans" w:cs="Calibri"/>
            <w:color w:val="FFFFFF" w:themeColor="background1"/>
            <w:sz w:val="16"/>
            <w:szCs w:val="16"/>
          </w:rPr>
          <w:tab/>
          <w:t xml:space="preserve">Page </w:t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  <w:shd w:val="clear" w:color="auto" w:fill="E6E6E6"/>
          </w:rPr>
          <w:fldChar w:fldCharType="begin"/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  <w:shd w:val="clear" w:color="auto" w:fill="E6E6E6"/>
          </w:rPr>
          <w:fldChar w:fldCharType="separate"/>
        </w:r>
        <w:r w:rsidR="00A93A8F" w:rsidRPr="006A2AAC">
          <w:rPr>
            <w:rFonts w:ascii="Work Sans" w:hAnsi="Work Sans" w:cs="Calibri"/>
            <w:b/>
            <w:bCs/>
            <w:noProof/>
            <w:color w:val="FFFFFF" w:themeColor="background1"/>
            <w:sz w:val="16"/>
            <w:szCs w:val="16"/>
          </w:rPr>
          <w:t>2</w:t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  <w:shd w:val="clear" w:color="auto" w:fill="E6E6E6"/>
          </w:rPr>
          <w:fldChar w:fldCharType="end"/>
        </w:r>
        <w:r w:rsidR="00952A33" w:rsidRPr="006A2AAC">
          <w:rPr>
            <w:rFonts w:ascii="Work Sans" w:hAnsi="Work Sans" w:cs="Calibri"/>
            <w:color w:val="FFFFFF" w:themeColor="background1"/>
            <w:sz w:val="16"/>
            <w:szCs w:val="16"/>
          </w:rPr>
          <w:t xml:space="preserve"> of </w:t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  <w:shd w:val="clear" w:color="auto" w:fill="E6E6E6"/>
          </w:rPr>
          <w:fldChar w:fldCharType="begin"/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</w:rPr>
          <w:instrText xml:space="preserve"> NUMPAGES  </w:instrText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  <w:shd w:val="clear" w:color="auto" w:fill="E6E6E6"/>
          </w:rPr>
          <w:fldChar w:fldCharType="separate"/>
        </w:r>
        <w:r w:rsidR="00A93A8F" w:rsidRPr="006A2AAC">
          <w:rPr>
            <w:rFonts w:ascii="Work Sans" w:hAnsi="Work Sans" w:cs="Calibri"/>
            <w:b/>
            <w:bCs/>
            <w:noProof/>
            <w:color w:val="FFFFFF" w:themeColor="background1"/>
            <w:sz w:val="16"/>
            <w:szCs w:val="16"/>
          </w:rPr>
          <w:t>2</w:t>
        </w:r>
        <w:r w:rsidR="00952A33" w:rsidRPr="006A2AAC">
          <w:rPr>
            <w:rFonts w:ascii="Work Sans" w:hAnsi="Work Sans" w:cs="Calibri"/>
            <w:b/>
            <w:bCs/>
            <w:color w:val="FFFFFF" w:themeColor="background1"/>
            <w:sz w:val="16"/>
            <w:szCs w:val="16"/>
            <w:shd w:val="clear" w:color="auto" w:fill="E6E6E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Karla" w:hAnsi="Karla"/>
        <w:sz w:val="16"/>
        <w:szCs w:val="16"/>
      </w:rPr>
      <w:id w:val="510802928"/>
      <w:docPartObj>
        <w:docPartGallery w:val="Page Numbers (Bottom of Page)"/>
        <w:docPartUnique/>
      </w:docPartObj>
    </w:sdtPr>
    <w:sdtEndPr/>
    <w:sdtContent>
      <w:sdt>
        <w:sdtPr>
          <w:rPr>
            <w:rFonts w:ascii="Karla" w:hAnsi="Karla"/>
            <w:sz w:val="16"/>
            <w:szCs w:val="16"/>
          </w:rPr>
          <w:id w:val="-887868356"/>
          <w:docPartObj>
            <w:docPartGallery w:val="Page Numbers (Top of Page)"/>
            <w:docPartUnique/>
          </w:docPartObj>
        </w:sdtPr>
        <w:sdtEndPr/>
        <w:sdtContent>
          <w:p w14:paraId="5FA3D626" w14:textId="2399A4CD" w:rsidR="00952A33" w:rsidRPr="00FA0091" w:rsidRDefault="00952A33" w:rsidP="000F78CC">
            <w:pPr>
              <w:pStyle w:val="Footer"/>
              <w:rPr>
                <w:rFonts w:ascii="Karla" w:hAnsi="Karla"/>
                <w:sz w:val="16"/>
                <w:szCs w:val="16"/>
              </w:rPr>
            </w:pPr>
            <w:r>
              <w:rPr>
                <w:rFonts w:ascii="Karla" w:hAnsi="Karla"/>
                <w:sz w:val="16"/>
                <w:szCs w:val="16"/>
              </w:rPr>
              <w:t>Austin Health Cancer Clinical Trials Site CV V1 12Nov2018</w:t>
            </w:r>
            <w:r>
              <w:rPr>
                <w:rFonts w:ascii="Karla" w:hAnsi="Karla"/>
                <w:sz w:val="16"/>
                <w:szCs w:val="16"/>
              </w:rPr>
              <w:tab/>
            </w:r>
            <w:r>
              <w:rPr>
                <w:rFonts w:ascii="Karla" w:hAnsi="Karla"/>
                <w:sz w:val="16"/>
                <w:szCs w:val="16"/>
              </w:rPr>
              <w:tab/>
            </w:r>
            <w:r w:rsidRPr="00FA0091">
              <w:rPr>
                <w:rFonts w:ascii="Karla" w:hAnsi="Karla"/>
                <w:sz w:val="16"/>
                <w:szCs w:val="16"/>
              </w:rPr>
              <w:t xml:space="preserve">Page </w:t>
            </w:r>
            <w:r w:rsidRPr="00FA0091">
              <w:rPr>
                <w:rFonts w:ascii="Karla" w:hAnsi="Karla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FA0091">
              <w:rPr>
                <w:rFonts w:ascii="Karla" w:hAnsi="Karla"/>
                <w:b/>
                <w:bCs/>
                <w:sz w:val="16"/>
                <w:szCs w:val="16"/>
              </w:rPr>
              <w:instrText xml:space="preserve"> PAGE </w:instrText>
            </w:r>
            <w:r w:rsidRPr="00FA0091">
              <w:rPr>
                <w:rFonts w:ascii="Karla" w:hAnsi="Karla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>
              <w:rPr>
                <w:rFonts w:ascii="Karla" w:hAnsi="Karla"/>
                <w:b/>
                <w:bCs/>
                <w:noProof/>
                <w:sz w:val="16"/>
                <w:szCs w:val="16"/>
              </w:rPr>
              <w:t>1</w:t>
            </w:r>
            <w:r w:rsidRPr="00FA0091">
              <w:rPr>
                <w:rFonts w:ascii="Karla" w:hAnsi="Karla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A0091">
              <w:rPr>
                <w:rFonts w:ascii="Karla" w:hAnsi="Karla"/>
                <w:sz w:val="16"/>
                <w:szCs w:val="16"/>
              </w:rPr>
              <w:t xml:space="preserve"> of </w:t>
            </w:r>
            <w:r w:rsidRPr="00FA0091">
              <w:rPr>
                <w:rFonts w:ascii="Karla" w:hAnsi="Karla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FA0091">
              <w:rPr>
                <w:rFonts w:ascii="Karla" w:hAnsi="Karla"/>
                <w:b/>
                <w:bCs/>
                <w:sz w:val="16"/>
                <w:szCs w:val="16"/>
              </w:rPr>
              <w:instrText xml:space="preserve"> NUMPAGES  </w:instrText>
            </w:r>
            <w:r w:rsidRPr="00FA0091">
              <w:rPr>
                <w:rFonts w:ascii="Karla" w:hAnsi="Karla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>
              <w:rPr>
                <w:rFonts w:ascii="Karla" w:hAnsi="Karla"/>
                <w:b/>
                <w:bCs/>
                <w:noProof/>
                <w:sz w:val="16"/>
                <w:szCs w:val="16"/>
              </w:rPr>
              <w:t>1</w:t>
            </w:r>
            <w:r w:rsidRPr="00FA0091">
              <w:rPr>
                <w:rFonts w:ascii="Karla" w:hAnsi="Karla"/>
                <w:b/>
                <w:bCs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</w:p>
        </w:sdtContent>
      </w:sdt>
    </w:sdtContent>
  </w:sdt>
  <w:p w14:paraId="599F29F6" w14:textId="77777777" w:rsidR="00952A33" w:rsidRPr="00FA0091" w:rsidRDefault="00952A33">
    <w:pPr>
      <w:pStyle w:val="Footer"/>
      <w:rPr>
        <w:rFonts w:ascii="Karla" w:hAnsi="Karl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21022" w14:textId="77777777" w:rsidR="007F2CE8" w:rsidRDefault="007F2CE8" w:rsidP="001A65F8">
      <w:r>
        <w:separator/>
      </w:r>
    </w:p>
  </w:footnote>
  <w:footnote w:type="continuationSeparator" w:id="0">
    <w:p w14:paraId="16B9EA00" w14:textId="77777777" w:rsidR="007F2CE8" w:rsidRDefault="007F2CE8" w:rsidP="001A65F8">
      <w:r>
        <w:continuationSeparator/>
      </w:r>
    </w:p>
  </w:footnote>
  <w:footnote w:type="continuationNotice" w:id="1">
    <w:p w14:paraId="00090682" w14:textId="77777777" w:rsidR="007F2CE8" w:rsidRDefault="007F2C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48C91" w14:textId="537CC07D" w:rsidR="00952A33" w:rsidRPr="00204D0D" w:rsidRDefault="00240149" w:rsidP="00204D0D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1B14892F" wp14:editId="73F15459">
              <wp:simplePos x="0" y="0"/>
              <wp:positionH relativeFrom="column">
                <wp:posOffset>514350</wp:posOffset>
              </wp:positionH>
              <wp:positionV relativeFrom="paragraph">
                <wp:posOffset>69215</wp:posOffset>
              </wp:positionV>
              <wp:extent cx="4882515" cy="318770"/>
              <wp:effectExtent l="0" t="0" r="0" b="508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4CF394" w14:textId="77777777" w:rsidR="00641042" w:rsidRPr="007322EB" w:rsidRDefault="00641042" w:rsidP="00641042">
                          <w:pPr>
                            <w:rPr>
                              <w:rFonts w:ascii="Karla" w:hAnsi="Karla"/>
                              <w:color w:val="FFFFFF" w:themeColor="background1"/>
                              <w:sz w:val="32"/>
                            </w:rPr>
                          </w:pPr>
                          <w:r w:rsidRPr="007322EB">
                            <w:rPr>
                              <w:rFonts w:ascii="Karla" w:hAnsi="Karla"/>
                              <w:b/>
                              <w:color w:val="FFFFFF" w:themeColor="background1"/>
                              <w:sz w:val="32"/>
                            </w:rPr>
                            <w:t>Cancer Clinical Trials Centre, Austin Health</w:t>
                          </w:r>
                        </w:p>
                        <w:p w14:paraId="55294D54" w14:textId="77777777" w:rsidR="00641042" w:rsidRPr="007322EB" w:rsidRDefault="00641042" w:rsidP="00641042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489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0.5pt;margin-top:5.45pt;width:384.45pt;height:25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" filled="f" stroked="f">
              <v:textbox>
                <w:txbxContent>
                  <w:p w14:paraId="5A4CF394" w14:textId="77777777" w:rsidR="00641042" w:rsidRPr="007322EB" w:rsidRDefault="00641042" w:rsidP="00641042">
                    <w:pPr>
                      <w:rPr>
                        <w:rFonts w:ascii="Karla" w:hAnsi="Karla"/>
                        <w:color w:val="FFFFFF" w:themeColor="background1"/>
                        <w:sz w:val="32"/>
                      </w:rPr>
                    </w:pPr>
                    <w:r w:rsidRPr="007322EB">
                      <w:rPr>
                        <w:rFonts w:ascii="Karla" w:hAnsi="Karla"/>
                        <w:b/>
                        <w:color w:val="FFFFFF" w:themeColor="background1"/>
                        <w:sz w:val="32"/>
                      </w:rPr>
                      <w:t>Cancer Clinical Trials Centre, Austin Health</w:t>
                    </w:r>
                  </w:p>
                  <w:p w14:paraId="55294D54" w14:textId="77777777" w:rsidR="00641042" w:rsidRPr="007322EB" w:rsidRDefault="00641042" w:rsidP="00641042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6F5637E3" wp14:editId="18DAF74B">
          <wp:simplePos x="0" y="0"/>
          <wp:positionH relativeFrom="page">
            <wp:posOffset>9525</wp:posOffset>
          </wp:positionH>
          <wp:positionV relativeFrom="paragraph">
            <wp:posOffset>-431800</wp:posOffset>
          </wp:positionV>
          <wp:extent cx="7718846" cy="819150"/>
          <wp:effectExtent l="0" t="0" r="0" b="0"/>
          <wp:wrapNone/>
          <wp:docPr id="766771359" name="Picture 766771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081" cy="821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0311" w14:textId="0FAB173B" w:rsidR="00952A33" w:rsidRDefault="00952A33">
    <w:pPr>
      <w:pStyle w:val="Header"/>
    </w:pPr>
    <w:r w:rsidRPr="002674AC">
      <w:rPr>
        <w:noProof/>
        <w:color w:val="2B579A"/>
        <w:shd w:val="clear" w:color="auto" w:fill="E6E6E6"/>
        <w:lang w:val="en-AU" w:eastAsia="en-AU"/>
      </w:rPr>
      <w:drawing>
        <wp:anchor distT="0" distB="0" distL="114300" distR="114300" simplePos="0" relativeHeight="251655168" behindDoc="1" locked="0" layoutInCell="1" allowOverlap="1" wp14:anchorId="1802B4C1" wp14:editId="4061C112">
          <wp:simplePos x="0" y="0"/>
          <wp:positionH relativeFrom="page">
            <wp:align>right</wp:align>
          </wp:positionH>
          <wp:positionV relativeFrom="paragraph">
            <wp:posOffset>-540384</wp:posOffset>
          </wp:positionV>
          <wp:extent cx="4939030" cy="1932664"/>
          <wp:effectExtent l="0" t="0" r="0" b="0"/>
          <wp:wrapNone/>
          <wp:docPr id="22687416" name="Picture 22687416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5865" b="99231" l="9769" r="99346">
                                <a14:foregroundMark x1="36241" y1="30000" x2="36241" y2="30000"/>
                                <a14:foregroundMark x1="86393" y1="33077" x2="86393" y2="33077"/>
                                <a14:foregroundMark x1="91496" y1="28558" x2="91496" y2="28558"/>
                                <a14:foregroundMark x1="52028" y1="21635" x2="52028" y2="21635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00" r="1172"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19326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B579A"/>
        <w:shd w:val="clear" w:color="auto" w:fill="E6E6E6"/>
        <w:lang w:val="en-AU" w:eastAsia="en-AU"/>
      </w:rPr>
      <w:drawing>
        <wp:anchor distT="0" distB="0" distL="114300" distR="114300" simplePos="0" relativeHeight="251651072" behindDoc="0" locked="0" layoutInCell="1" allowOverlap="1" wp14:anchorId="2543FE4C" wp14:editId="4DAB259A">
          <wp:simplePos x="0" y="0"/>
          <wp:positionH relativeFrom="margin">
            <wp:posOffset>-469900</wp:posOffset>
          </wp:positionH>
          <wp:positionV relativeFrom="page">
            <wp:posOffset>371475</wp:posOffset>
          </wp:positionV>
          <wp:extent cx="1695450" cy="934085"/>
          <wp:effectExtent l="0" t="0" r="0" b="0"/>
          <wp:wrapSquare wrapText="bothSides"/>
          <wp:docPr id="4555233" name="Picture 4555233" descr="http://hub/Assets/Files/AUSTI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Assets/Files/AUSTIN_LOG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78579" y1="37205" x2="78579" y2="37205"/>
                                <a14:foregroundMark x1="73073" y1="41742" x2="73073" y2="41742"/>
                                <a14:foregroundMark x1="68168" y1="43557" x2="68168" y2="43557"/>
                                <a14:foregroundMark x1="60060" y1="44102" x2="60060" y2="44102"/>
                                <a14:foregroundMark x1="53954" y1="46461" x2="53954" y2="46461"/>
                                <a14:foregroundMark x1="44545" y1="46461" x2="44545" y2="46461"/>
                                <a14:foregroundMark x1="29229" y1="45372" x2="29229" y2="45372"/>
                                <a14:foregroundMark x1="27327" y1="34120" x2="27327" y2="34120"/>
                                <a14:foregroundMark x1="24324" y1="44102" x2="24324" y2="44102"/>
                                <a14:foregroundMark x1="73473" y1="38113" x2="73473" y2="38113"/>
                                <a14:foregroundMark x1="60761" y1="67877" x2="60761" y2="67877"/>
                                <a14:foregroundMark x1="62963" y1="67514" x2="62963" y2="67514"/>
                                <a14:foregroundMark x1="69369" y1="69147" x2="69369" y2="69147"/>
                                <a14:foregroundMark x1="71471" y1="66606" x2="71471" y2="66606"/>
                                <a14:foregroundMark x1="75776" y1="64610" x2="75776" y2="64610"/>
                                <a14:foregroundMark x1="78779" y1="67877" x2="78779" y2="67877"/>
                                <a14:backgroundMark x1="68468" y1="67514" x2="68468" y2="6751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B579A"/>
        <w:shd w:val="clear" w:color="auto" w:fill="E6E6E6"/>
        <w:lang w:val="en-AU" w:eastAsia="en-AU"/>
      </w:rPr>
      <w:drawing>
        <wp:anchor distT="0" distB="0" distL="114300" distR="114300" simplePos="0" relativeHeight="251659264" behindDoc="1" locked="0" layoutInCell="1" allowOverlap="1" wp14:anchorId="7DE4CF43" wp14:editId="441B9F94">
          <wp:simplePos x="0" y="0"/>
          <wp:positionH relativeFrom="column">
            <wp:posOffset>1263650</wp:posOffset>
          </wp:positionH>
          <wp:positionV relativeFrom="paragraph">
            <wp:posOffset>-22225</wp:posOffset>
          </wp:positionV>
          <wp:extent cx="1749287" cy="561081"/>
          <wp:effectExtent l="0" t="0" r="3810" b="0"/>
          <wp:wrapNone/>
          <wp:docPr id="783092069" name="Picture 783092069" descr="E:\ONJ-wellnes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ONJ-wellness-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287" cy="561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B31A9"/>
    <w:multiLevelType w:val="hybridMultilevel"/>
    <w:tmpl w:val="B916FC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23F35"/>
    <w:multiLevelType w:val="hybridMultilevel"/>
    <w:tmpl w:val="7B5AC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1696E"/>
    <w:multiLevelType w:val="hybridMultilevel"/>
    <w:tmpl w:val="B874DAAC"/>
    <w:lvl w:ilvl="0" w:tplc="342CC5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D60B0"/>
    <w:multiLevelType w:val="hybridMultilevel"/>
    <w:tmpl w:val="FF9A3B30"/>
    <w:lvl w:ilvl="0" w:tplc="797E7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056F0"/>
    <w:multiLevelType w:val="hybridMultilevel"/>
    <w:tmpl w:val="DFFC829C"/>
    <w:lvl w:ilvl="0" w:tplc="FF702208">
      <w:start w:val="1"/>
      <w:numFmt w:val="decimal"/>
      <w:lvlText w:val="%1."/>
      <w:lvlJc w:val="left"/>
      <w:pPr>
        <w:ind w:left="720" w:hanging="360"/>
      </w:pPr>
    </w:lvl>
    <w:lvl w:ilvl="1" w:tplc="F1A4B4B4">
      <w:start w:val="1"/>
      <w:numFmt w:val="lowerLetter"/>
      <w:lvlText w:val="%2."/>
      <w:lvlJc w:val="left"/>
      <w:pPr>
        <w:ind w:left="1440" w:hanging="360"/>
      </w:pPr>
    </w:lvl>
    <w:lvl w:ilvl="2" w:tplc="E2A2EBAC">
      <w:start w:val="1"/>
      <w:numFmt w:val="lowerRoman"/>
      <w:lvlText w:val="%3."/>
      <w:lvlJc w:val="right"/>
      <w:pPr>
        <w:ind w:left="2160" w:hanging="180"/>
      </w:pPr>
    </w:lvl>
    <w:lvl w:ilvl="3" w:tplc="EB6082E0">
      <w:start w:val="1"/>
      <w:numFmt w:val="decimal"/>
      <w:lvlText w:val="%4."/>
      <w:lvlJc w:val="left"/>
      <w:pPr>
        <w:ind w:left="2880" w:hanging="360"/>
      </w:pPr>
    </w:lvl>
    <w:lvl w:ilvl="4" w:tplc="2B443BAE">
      <w:start w:val="1"/>
      <w:numFmt w:val="lowerLetter"/>
      <w:lvlText w:val="%5."/>
      <w:lvlJc w:val="left"/>
      <w:pPr>
        <w:ind w:left="3600" w:hanging="360"/>
      </w:pPr>
    </w:lvl>
    <w:lvl w:ilvl="5" w:tplc="09021162">
      <w:start w:val="1"/>
      <w:numFmt w:val="lowerRoman"/>
      <w:lvlText w:val="%6."/>
      <w:lvlJc w:val="right"/>
      <w:pPr>
        <w:ind w:left="4320" w:hanging="180"/>
      </w:pPr>
    </w:lvl>
    <w:lvl w:ilvl="6" w:tplc="57F02328">
      <w:start w:val="1"/>
      <w:numFmt w:val="decimal"/>
      <w:lvlText w:val="%7."/>
      <w:lvlJc w:val="left"/>
      <w:pPr>
        <w:ind w:left="5040" w:hanging="360"/>
      </w:pPr>
    </w:lvl>
    <w:lvl w:ilvl="7" w:tplc="0284C536">
      <w:start w:val="1"/>
      <w:numFmt w:val="lowerLetter"/>
      <w:lvlText w:val="%8."/>
      <w:lvlJc w:val="left"/>
      <w:pPr>
        <w:ind w:left="5760" w:hanging="360"/>
      </w:pPr>
    </w:lvl>
    <w:lvl w:ilvl="8" w:tplc="3524266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A4A14"/>
    <w:multiLevelType w:val="hybridMultilevel"/>
    <w:tmpl w:val="D876DFD0"/>
    <w:lvl w:ilvl="0" w:tplc="A8CAF2C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8781E"/>
    <w:multiLevelType w:val="multilevel"/>
    <w:tmpl w:val="CED6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EA0C09"/>
    <w:multiLevelType w:val="hybridMultilevel"/>
    <w:tmpl w:val="C10458B8"/>
    <w:lvl w:ilvl="0" w:tplc="FBC44B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7C7E2E"/>
    <w:multiLevelType w:val="hybridMultilevel"/>
    <w:tmpl w:val="E1925266"/>
    <w:lvl w:ilvl="0" w:tplc="7BD2B69C">
      <w:start w:val="1"/>
      <w:numFmt w:val="decimal"/>
      <w:lvlText w:val="%1."/>
      <w:lvlJc w:val="left"/>
      <w:pPr>
        <w:ind w:left="720" w:hanging="360"/>
      </w:pPr>
    </w:lvl>
    <w:lvl w:ilvl="1" w:tplc="29DAFEE0">
      <w:start w:val="1"/>
      <w:numFmt w:val="lowerLetter"/>
      <w:lvlText w:val="%2."/>
      <w:lvlJc w:val="left"/>
      <w:pPr>
        <w:ind w:left="1440" w:hanging="360"/>
      </w:pPr>
    </w:lvl>
    <w:lvl w:ilvl="2" w:tplc="7310B30A">
      <w:start w:val="1"/>
      <w:numFmt w:val="lowerRoman"/>
      <w:lvlText w:val="%3."/>
      <w:lvlJc w:val="right"/>
      <w:pPr>
        <w:ind w:left="2160" w:hanging="180"/>
      </w:pPr>
    </w:lvl>
    <w:lvl w:ilvl="3" w:tplc="184C8ADE">
      <w:start w:val="1"/>
      <w:numFmt w:val="decimal"/>
      <w:lvlText w:val="%4."/>
      <w:lvlJc w:val="left"/>
      <w:pPr>
        <w:ind w:left="2880" w:hanging="360"/>
      </w:pPr>
    </w:lvl>
    <w:lvl w:ilvl="4" w:tplc="FF785BBC">
      <w:start w:val="1"/>
      <w:numFmt w:val="lowerLetter"/>
      <w:lvlText w:val="%5."/>
      <w:lvlJc w:val="left"/>
      <w:pPr>
        <w:ind w:left="3600" w:hanging="360"/>
      </w:pPr>
    </w:lvl>
    <w:lvl w:ilvl="5" w:tplc="D312E304">
      <w:start w:val="1"/>
      <w:numFmt w:val="lowerRoman"/>
      <w:lvlText w:val="%6."/>
      <w:lvlJc w:val="right"/>
      <w:pPr>
        <w:ind w:left="4320" w:hanging="180"/>
      </w:pPr>
    </w:lvl>
    <w:lvl w:ilvl="6" w:tplc="ADA4F6D0">
      <w:start w:val="1"/>
      <w:numFmt w:val="decimal"/>
      <w:lvlText w:val="%7."/>
      <w:lvlJc w:val="left"/>
      <w:pPr>
        <w:ind w:left="5040" w:hanging="360"/>
      </w:pPr>
    </w:lvl>
    <w:lvl w:ilvl="7" w:tplc="563250DA">
      <w:start w:val="1"/>
      <w:numFmt w:val="lowerLetter"/>
      <w:lvlText w:val="%8."/>
      <w:lvlJc w:val="left"/>
      <w:pPr>
        <w:ind w:left="5760" w:hanging="360"/>
      </w:pPr>
    </w:lvl>
    <w:lvl w:ilvl="8" w:tplc="34FC015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657C8"/>
    <w:multiLevelType w:val="hybridMultilevel"/>
    <w:tmpl w:val="C882A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C727B"/>
    <w:multiLevelType w:val="hybridMultilevel"/>
    <w:tmpl w:val="374227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95655C"/>
    <w:multiLevelType w:val="hybridMultilevel"/>
    <w:tmpl w:val="B64E75A4"/>
    <w:lvl w:ilvl="0" w:tplc="93ACA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E4585"/>
    <w:multiLevelType w:val="hybridMultilevel"/>
    <w:tmpl w:val="65F4A674"/>
    <w:lvl w:ilvl="0" w:tplc="D64A8F6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1854"/>
    <w:multiLevelType w:val="hybridMultilevel"/>
    <w:tmpl w:val="F52AF5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510597"/>
    <w:multiLevelType w:val="hybridMultilevel"/>
    <w:tmpl w:val="3EAEFA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65E89"/>
    <w:multiLevelType w:val="hybridMultilevel"/>
    <w:tmpl w:val="AD4834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405C38"/>
    <w:multiLevelType w:val="hybridMultilevel"/>
    <w:tmpl w:val="39607C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FE4312"/>
    <w:multiLevelType w:val="hybridMultilevel"/>
    <w:tmpl w:val="9550A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8247C"/>
    <w:multiLevelType w:val="hybridMultilevel"/>
    <w:tmpl w:val="AF549CE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A0C68EC"/>
    <w:multiLevelType w:val="hybridMultilevel"/>
    <w:tmpl w:val="EE780C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E57FE0"/>
    <w:multiLevelType w:val="hybridMultilevel"/>
    <w:tmpl w:val="EA788BB2"/>
    <w:lvl w:ilvl="0" w:tplc="B338DE5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F562C2"/>
    <w:multiLevelType w:val="hybridMultilevel"/>
    <w:tmpl w:val="1F0A1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1495A"/>
    <w:multiLevelType w:val="hybridMultilevel"/>
    <w:tmpl w:val="0E16AE02"/>
    <w:lvl w:ilvl="0" w:tplc="342CC5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37367"/>
    <w:multiLevelType w:val="hybridMultilevel"/>
    <w:tmpl w:val="F39677FA"/>
    <w:lvl w:ilvl="0" w:tplc="49C44AB6">
      <w:start w:val="1"/>
      <w:numFmt w:val="decimal"/>
      <w:lvlText w:val="%1."/>
      <w:lvlJc w:val="left"/>
      <w:pPr>
        <w:ind w:left="720" w:hanging="360"/>
      </w:pPr>
    </w:lvl>
    <w:lvl w:ilvl="1" w:tplc="B718945A">
      <w:start w:val="1"/>
      <w:numFmt w:val="lowerLetter"/>
      <w:lvlText w:val="%2."/>
      <w:lvlJc w:val="left"/>
      <w:pPr>
        <w:ind w:left="1440" w:hanging="360"/>
      </w:pPr>
    </w:lvl>
    <w:lvl w:ilvl="2" w:tplc="B15CCD06">
      <w:start w:val="1"/>
      <w:numFmt w:val="lowerRoman"/>
      <w:lvlText w:val="%3."/>
      <w:lvlJc w:val="right"/>
      <w:pPr>
        <w:ind w:left="2160" w:hanging="180"/>
      </w:pPr>
    </w:lvl>
    <w:lvl w:ilvl="3" w:tplc="EE5CED6C">
      <w:start w:val="1"/>
      <w:numFmt w:val="decimal"/>
      <w:lvlText w:val="%4."/>
      <w:lvlJc w:val="left"/>
      <w:pPr>
        <w:ind w:left="2880" w:hanging="360"/>
      </w:pPr>
    </w:lvl>
    <w:lvl w:ilvl="4" w:tplc="E7344E16">
      <w:start w:val="1"/>
      <w:numFmt w:val="lowerLetter"/>
      <w:lvlText w:val="%5."/>
      <w:lvlJc w:val="left"/>
      <w:pPr>
        <w:ind w:left="3600" w:hanging="360"/>
      </w:pPr>
    </w:lvl>
    <w:lvl w:ilvl="5" w:tplc="F4924B00">
      <w:start w:val="1"/>
      <w:numFmt w:val="lowerRoman"/>
      <w:lvlText w:val="%6."/>
      <w:lvlJc w:val="right"/>
      <w:pPr>
        <w:ind w:left="4320" w:hanging="180"/>
      </w:pPr>
    </w:lvl>
    <w:lvl w:ilvl="6" w:tplc="CB4EE474">
      <w:start w:val="1"/>
      <w:numFmt w:val="decimal"/>
      <w:lvlText w:val="%7."/>
      <w:lvlJc w:val="left"/>
      <w:pPr>
        <w:ind w:left="5040" w:hanging="360"/>
      </w:pPr>
    </w:lvl>
    <w:lvl w:ilvl="7" w:tplc="BDC8266A">
      <w:start w:val="1"/>
      <w:numFmt w:val="lowerLetter"/>
      <w:lvlText w:val="%8."/>
      <w:lvlJc w:val="left"/>
      <w:pPr>
        <w:ind w:left="5760" w:hanging="360"/>
      </w:pPr>
    </w:lvl>
    <w:lvl w:ilvl="8" w:tplc="2A2AEB6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A315D"/>
    <w:multiLevelType w:val="hybridMultilevel"/>
    <w:tmpl w:val="13FE7190"/>
    <w:lvl w:ilvl="0" w:tplc="0CF8C94E">
      <w:start w:val="1"/>
      <w:numFmt w:val="decimal"/>
      <w:lvlText w:val="%1."/>
      <w:lvlJc w:val="left"/>
      <w:pPr>
        <w:ind w:left="720" w:hanging="360"/>
      </w:pPr>
    </w:lvl>
    <w:lvl w:ilvl="1" w:tplc="5E206612">
      <w:start w:val="1"/>
      <w:numFmt w:val="lowerLetter"/>
      <w:lvlText w:val="%2."/>
      <w:lvlJc w:val="left"/>
      <w:pPr>
        <w:ind w:left="1440" w:hanging="360"/>
      </w:pPr>
    </w:lvl>
    <w:lvl w:ilvl="2" w:tplc="548CF2EC">
      <w:start w:val="1"/>
      <w:numFmt w:val="lowerRoman"/>
      <w:lvlText w:val="%3."/>
      <w:lvlJc w:val="right"/>
      <w:pPr>
        <w:ind w:left="2160" w:hanging="180"/>
      </w:pPr>
    </w:lvl>
    <w:lvl w:ilvl="3" w:tplc="D48A4B78">
      <w:start w:val="1"/>
      <w:numFmt w:val="decimal"/>
      <w:lvlText w:val="%4."/>
      <w:lvlJc w:val="left"/>
      <w:pPr>
        <w:ind w:left="2880" w:hanging="360"/>
      </w:pPr>
    </w:lvl>
    <w:lvl w:ilvl="4" w:tplc="90269C9C">
      <w:start w:val="1"/>
      <w:numFmt w:val="lowerLetter"/>
      <w:lvlText w:val="%5."/>
      <w:lvlJc w:val="left"/>
      <w:pPr>
        <w:ind w:left="3600" w:hanging="360"/>
      </w:pPr>
    </w:lvl>
    <w:lvl w:ilvl="5" w:tplc="98546CD6">
      <w:start w:val="1"/>
      <w:numFmt w:val="lowerRoman"/>
      <w:lvlText w:val="%6."/>
      <w:lvlJc w:val="right"/>
      <w:pPr>
        <w:ind w:left="4320" w:hanging="180"/>
      </w:pPr>
    </w:lvl>
    <w:lvl w:ilvl="6" w:tplc="E52A0A46">
      <w:start w:val="1"/>
      <w:numFmt w:val="decimal"/>
      <w:lvlText w:val="%7."/>
      <w:lvlJc w:val="left"/>
      <w:pPr>
        <w:ind w:left="5040" w:hanging="360"/>
      </w:pPr>
    </w:lvl>
    <w:lvl w:ilvl="7" w:tplc="A50A15EA">
      <w:start w:val="1"/>
      <w:numFmt w:val="lowerLetter"/>
      <w:lvlText w:val="%8."/>
      <w:lvlJc w:val="left"/>
      <w:pPr>
        <w:ind w:left="5760" w:hanging="360"/>
      </w:pPr>
    </w:lvl>
    <w:lvl w:ilvl="8" w:tplc="075E08C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9350D"/>
    <w:multiLevelType w:val="hybridMultilevel"/>
    <w:tmpl w:val="C9BCCA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23154C"/>
    <w:multiLevelType w:val="hybridMultilevel"/>
    <w:tmpl w:val="C6BA60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D22DF"/>
    <w:multiLevelType w:val="hybridMultilevel"/>
    <w:tmpl w:val="17C668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134E1D"/>
    <w:multiLevelType w:val="hybridMultilevel"/>
    <w:tmpl w:val="0C94C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E1A63"/>
    <w:multiLevelType w:val="hybridMultilevel"/>
    <w:tmpl w:val="041011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4081F"/>
    <w:multiLevelType w:val="hybridMultilevel"/>
    <w:tmpl w:val="69E619F2"/>
    <w:lvl w:ilvl="0" w:tplc="A8CAF2C2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 w15:restartNumberingAfterBreak="0">
    <w:nsid w:val="670E4C3B"/>
    <w:multiLevelType w:val="hybridMultilevel"/>
    <w:tmpl w:val="3C82C4A6"/>
    <w:lvl w:ilvl="0" w:tplc="9C9A43C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0B439A"/>
    <w:multiLevelType w:val="hybridMultilevel"/>
    <w:tmpl w:val="CD889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96CD8"/>
    <w:multiLevelType w:val="hybridMultilevel"/>
    <w:tmpl w:val="3BB649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5B21B5"/>
    <w:multiLevelType w:val="hybridMultilevel"/>
    <w:tmpl w:val="9C642578"/>
    <w:lvl w:ilvl="0" w:tplc="BE484AAC">
      <w:start w:val="1"/>
      <w:numFmt w:val="decimal"/>
      <w:lvlText w:val="%1."/>
      <w:lvlJc w:val="left"/>
      <w:pPr>
        <w:ind w:left="720" w:hanging="360"/>
      </w:pPr>
    </w:lvl>
    <w:lvl w:ilvl="1" w:tplc="31C6C800">
      <w:start w:val="1"/>
      <w:numFmt w:val="lowerLetter"/>
      <w:lvlText w:val="%2."/>
      <w:lvlJc w:val="left"/>
      <w:pPr>
        <w:ind w:left="1440" w:hanging="360"/>
      </w:pPr>
    </w:lvl>
    <w:lvl w:ilvl="2" w:tplc="236081B8">
      <w:start w:val="1"/>
      <w:numFmt w:val="lowerRoman"/>
      <w:lvlText w:val="%3."/>
      <w:lvlJc w:val="right"/>
      <w:pPr>
        <w:ind w:left="2160" w:hanging="180"/>
      </w:pPr>
    </w:lvl>
    <w:lvl w:ilvl="3" w:tplc="F9D06B6A">
      <w:start w:val="1"/>
      <w:numFmt w:val="decimal"/>
      <w:lvlText w:val="%4."/>
      <w:lvlJc w:val="left"/>
      <w:pPr>
        <w:ind w:left="2880" w:hanging="360"/>
      </w:pPr>
    </w:lvl>
    <w:lvl w:ilvl="4" w:tplc="1AAA34EA">
      <w:start w:val="1"/>
      <w:numFmt w:val="lowerLetter"/>
      <w:lvlText w:val="%5."/>
      <w:lvlJc w:val="left"/>
      <w:pPr>
        <w:ind w:left="3600" w:hanging="360"/>
      </w:pPr>
    </w:lvl>
    <w:lvl w:ilvl="5" w:tplc="82CEA072">
      <w:start w:val="1"/>
      <w:numFmt w:val="lowerRoman"/>
      <w:lvlText w:val="%6."/>
      <w:lvlJc w:val="right"/>
      <w:pPr>
        <w:ind w:left="4320" w:hanging="180"/>
      </w:pPr>
    </w:lvl>
    <w:lvl w:ilvl="6" w:tplc="A3A8E062">
      <w:start w:val="1"/>
      <w:numFmt w:val="decimal"/>
      <w:lvlText w:val="%7."/>
      <w:lvlJc w:val="left"/>
      <w:pPr>
        <w:ind w:left="5040" w:hanging="360"/>
      </w:pPr>
    </w:lvl>
    <w:lvl w:ilvl="7" w:tplc="94BA3E30">
      <w:start w:val="1"/>
      <w:numFmt w:val="lowerLetter"/>
      <w:lvlText w:val="%8."/>
      <w:lvlJc w:val="left"/>
      <w:pPr>
        <w:ind w:left="5760" w:hanging="360"/>
      </w:pPr>
    </w:lvl>
    <w:lvl w:ilvl="8" w:tplc="201EA706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BE7738"/>
    <w:multiLevelType w:val="hybridMultilevel"/>
    <w:tmpl w:val="FF2E3D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E72177"/>
    <w:multiLevelType w:val="hybridMultilevel"/>
    <w:tmpl w:val="15B2BC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FA14E2"/>
    <w:multiLevelType w:val="hybridMultilevel"/>
    <w:tmpl w:val="8CF660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8512091">
    <w:abstractNumId w:val="24"/>
  </w:num>
  <w:num w:numId="2" w16cid:durableId="1989086341">
    <w:abstractNumId w:val="8"/>
  </w:num>
  <w:num w:numId="3" w16cid:durableId="1280839067">
    <w:abstractNumId w:val="23"/>
  </w:num>
  <w:num w:numId="4" w16cid:durableId="1333530937">
    <w:abstractNumId w:val="4"/>
  </w:num>
  <w:num w:numId="5" w16cid:durableId="1134714540">
    <w:abstractNumId w:val="34"/>
  </w:num>
  <w:num w:numId="6" w16cid:durableId="645625353">
    <w:abstractNumId w:val="31"/>
  </w:num>
  <w:num w:numId="7" w16cid:durableId="1714620166">
    <w:abstractNumId w:val="14"/>
  </w:num>
  <w:num w:numId="8" w16cid:durableId="1221015967">
    <w:abstractNumId w:val="3"/>
  </w:num>
  <w:num w:numId="9" w16cid:durableId="1589919255">
    <w:abstractNumId w:val="18"/>
  </w:num>
  <w:num w:numId="10" w16cid:durableId="1497838601">
    <w:abstractNumId w:val="13"/>
  </w:num>
  <w:num w:numId="11" w16cid:durableId="506479649">
    <w:abstractNumId w:val="36"/>
  </w:num>
  <w:num w:numId="12" w16cid:durableId="2048212995">
    <w:abstractNumId w:val="37"/>
  </w:num>
  <w:num w:numId="13" w16cid:durableId="1682393593">
    <w:abstractNumId w:val="27"/>
  </w:num>
  <w:num w:numId="14" w16cid:durableId="502473783">
    <w:abstractNumId w:val="16"/>
  </w:num>
  <w:num w:numId="15" w16cid:durableId="2127774817">
    <w:abstractNumId w:val="28"/>
  </w:num>
  <w:num w:numId="16" w16cid:durableId="939485491">
    <w:abstractNumId w:val="7"/>
  </w:num>
  <w:num w:numId="17" w16cid:durableId="99764717">
    <w:abstractNumId w:val="33"/>
  </w:num>
  <w:num w:numId="18" w16cid:durableId="1110978218">
    <w:abstractNumId w:val="11"/>
  </w:num>
  <w:num w:numId="19" w16cid:durableId="969168045">
    <w:abstractNumId w:val="32"/>
  </w:num>
  <w:num w:numId="20" w16cid:durableId="748890284">
    <w:abstractNumId w:val="35"/>
  </w:num>
  <w:num w:numId="21" w16cid:durableId="48696295">
    <w:abstractNumId w:val="0"/>
  </w:num>
  <w:num w:numId="22" w16cid:durableId="1645937116">
    <w:abstractNumId w:val="25"/>
  </w:num>
  <w:num w:numId="23" w16cid:durableId="317535632">
    <w:abstractNumId w:val="10"/>
  </w:num>
  <w:num w:numId="24" w16cid:durableId="603147533">
    <w:abstractNumId w:val="5"/>
  </w:num>
  <w:num w:numId="25" w16cid:durableId="1055003228">
    <w:abstractNumId w:val="30"/>
  </w:num>
  <w:num w:numId="26" w16cid:durableId="2067489904">
    <w:abstractNumId w:val="15"/>
  </w:num>
  <w:num w:numId="27" w16cid:durableId="2001274829">
    <w:abstractNumId w:val="26"/>
  </w:num>
  <w:num w:numId="28" w16cid:durableId="685405622">
    <w:abstractNumId w:val="29"/>
  </w:num>
  <w:num w:numId="29" w16cid:durableId="760830809">
    <w:abstractNumId w:val="20"/>
  </w:num>
  <w:num w:numId="30" w16cid:durableId="446706153">
    <w:abstractNumId w:val="9"/>
  </w:num>
  <w:num w:numId="31" w16cid:durableId="1968198818">
    <w:abstractNumId w:val="12"/>
  </w:num>
  <w:num w:numId="32" w16cid:durableId="1841505794">
    <w:abstractNumId w:val="19"/>
  </w:num>
  <w:num w:numId="33" w16cid:durableId="1565065965">
    <w:abstractNumId w:val="17"/>
  </w:num>
  <w:num w:numId="34" w16cid:durableId="1812554146">
    <w:abstractNumId w:val="21"/>
  </w:num>
  <w:num w:numId="35" w16cid:durableId="125976300">
    <w:abstractNumId w:val="22"/>
  </w:num>
  <w:num w:numId="36" w16cid:durableId="13582409">
    <w:abstractNumId w:val="2"/>
  </w:num>
  <w:num w:numId="37" w16cid:durableId="335888374">
    <w:abstractNumId w:val="1"/>
  </w:num>
  <w:num w:numId="38" w16cid:durableId="1615527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89"/>
    <w:rsid w:val="00000B30"/>
    <w:rsid w:val="00003179"/>
    <w:rsid w:val="00005B33"/>
    <w:rsid w:val="000060DF"/>
    <w:rsid w:val="00007281"/>
    <w:rsid w:val="00011FE4"/>
    <w:rsid w:val="00035A85"/>
    <w:rsid w:val="000476EE"/>
    <w:rsid w:val="0005061C"/>
    <w:rsid w:val="000521D6"/>
    <w:rsid w:val="00053647"/>
    <w:rsid w:val="00057921"/>
    <w:rsid w:val="00057D07"/>
    <w:rsid w:val="00062D93"/>
    <w:rsid w:val="00070B0F"/>
    <w:rsid w:val="0009020C"/>
    <w:rsid w:val="00091ED5"/>
    <w:rsid w:val="000942A5"/>
    <w:rsid w:val="00095906"/>
    <w:rsid w:val="000A0276"/>
    <w:rsid w:val="000A361A"/>
    <w:rsid w:val="000C1B92"/>
    <w:rsid w:val="000D12E4"/>
    <w:rsid w:val="000D33CB"/>
    <w:rsid w:val="000D3906"/>
    <w:rsid w:val="000D3D03"/>
    <w:rsid w:val="000E13CB"/>
    <w:rsid w:val="000F1FE3"/>
    <w:rsid w:val="000F4598"/>
    <w:rsid w:val="000F675F"/>
    <w:rsid w:val="000F78CC"/>
    <w:rsid w:val="000F7CF5"/>
    <w:rsid w:val="001042AA"/>
    <w:rsid w:val="001077A7"/>
    <w:rsid w:val="00114217"/>
    <w:rsid w:val="0011713B"/>
    <w:rsid w:val="00130D77"/>
    <w:rsid w:val="001312F7"/>
    <w:rsid w:val="00131CD9"/>
    <w:rsid w:val="00133E32"/>
    <w:rsid w:val="00141F94"/>
    <w:rsid w:val="00152CA3"/>
    <w:rsid w:val="00166FDE"/>
    <w:rsid w:val="001914D8"/>
    <w:rsid w:val="0019455E"/>
    <w:rsid w:val="001A5963"/>
    <w:rsid w:val="001A65F8"/>
    <w:rsid w:val="001B0A52"/>
    <w:rsid w:val="001B1A1A"/>
    <w:rsid w:val="001B3036"/>
    <w:rsid w:val="001B3836"/>
    <w:rsid w:val="001B6195"/>
    <w:rsid w:val="001B72DC"/>
    <w:rsid w:val="001C01AD"/>
    <w:rsid w:val="001C57FA"/>
    <w:rsid w:val="001E1878"/>
    <w:rsid w:val="001F3058"/>
    <w:rsid w:val="001F635A"/>
    <w:rsid w:val="001F698A"/>
    <w:rsid w:val="001F74D8"/>
    <w:rsid w:val="002003AF"/>
    <w:rsid w:val="002003EE"/>
    <w:rsid w:val="002049E3"/>
    <w:rsid w:val="00204D0D"/>
    <w:rsid w:val="00205E3C"/>
    <w:rsid w:val="00212B9D"/>
    <w:rsid w:val="002144A6"/>
    <w:rsid w:val="00225F6F"/>
    <w:rsid w:val="002264FC"/>
    <w:rsid w:val="00227AE1"/>
    <w:rsid w:val="002329F8"/>
    <w:rsid w:val="00240149"/>
    <w:rsid w:val="00240FE3"/>
    <w:rsid w:val="002423A0"/>
    <w:rsid w:val="00243BB2"/>
    <w:rsid w:val="00253DE5"/>
    <w:rsid w:val="00256BAA"/>
    <w:rsid w:val="00257DFA"/>
    <w:rsid w:val="0026681A"/>
    <w:rsid w:val="0026798C"/>
    <w:rsid w:val="00271184"/>
    <w:rsid w:val="00271717"/>
    <w:rsid w:val="002727AC"/>
    <w:rsid w:val="00274FB3"/>
    <w:rsid w:val="00276AAD"/>
    <w:rsid w:val="00281C51"/>
    <w:rsid w:val="0029185B"/>
    <w:rsid w:val="002A191F"/>
    <w:rsid w:val="002A56F5"/>
    <w:rsid w:val="002B56F5"/>
    <w:rsid w:val="002C63EE"/>
    <w:rsid w:val="002C796E"/>
    <w:rsid w:val="002C7E40"/>
    <w:rsid w:val="002D5992"/>
    <w:rsid w:val="002E1929"/>
    <w:rsid w:val="002E21A8"/>
    <w:rsid w:val="002E56CD"/>
    <w:rsid w:val="002E5707"/>
    <w:rsid w:val="002E6E0C"/>
    <w:rsid w:val="0030295A"/>
    <w:rsid w:val="00310C3F"/>
    <w:rsid w:val="00310F71"/>
    <w:rsid w:val="003127F7"/>
    <w:rsid w:val="00314A59"/>
    <w:rsid w:val="0031658A"/>
    <w:rsid w:val="00332B0F"/>
    <w:rsid w:val="00332FC5"/>
    <w:rsid w:val="003334A7"/>
    <w:rsid w:val="00340914"/>
    <w:rsid w:val="00342B59"/>
    <w:rsid w:val="00351F35"/>
    <w:rsid w:val="00357E0B"/>
    <w:rsid w:val="0036675E"/>
    <w:rsid w:val="0037608E"/>
    <w:rsid w:val="00376B2C"/>
    <w:rsid w:val="003770D3"/>
    <w:rsid w:val="00387888"/>
    <w:rsid w:val="00387943"/>
    <w:rsid w:val="00396874"/>
    <w:rsid w:val="00396AEC"/>
    <w:rsid w:val="00397F10"/>
    <w:rsid w:val="003A0670"/>
    <w:rsid w:val="003A4E3C"/>
    <w:rsid w:val="003B1634"/>
    <w:rsid w:val="003B1E44"/>
    <w:rsid w:val="003B2DED"/>
    <w:rsid w:val="003B3ADB"/>
    <w:rsid w:val="003C2AE1"/>
    <w:rsid w:val="003C2C07"/>
    <w:rsid w:val="003D0801"/>
    <w:rsid w:val="003D1050"/>
    <w:rsid w:val="003D23A6"/>
    <w:rsid w:val="003D4A00"/>
    <w:rsid w:val="003D6D97"/>
    <w:rsid w:val="003E0DE3"/>
    <w:rsid w:val="003E1A75"/>
    <w:rsid w:val="003F0E12"/>
    <w:rsid w:val="00402F57"/>
    <w:rsid w:val="004065E6"/>
    <w:rsid w:val="00416267"/>
    <w:rsid w:val="0042425D"/>
    <w:rsid w:val="00433709"/>
    <w:rsid w:val="00435335"/>
    <w:rsid w:val="004408F4"/>
    <w:rsid w:val="00440C5B"/>
    <w:rsid w:val="00453F46"/>
    <w:rsid w:val="0045736C"/>
    <w:rsid w:val="00463E55"/>
    <w:rsid w:val="00464031"/>
    <w:rsid w:val="00464CB8"/>
    <w:rsid w:val="00470FB2"/>
    <w:rsid w:val="0047252A"/>
    <w:rsid w:val="004824A5"/>
    <w:rsid w:val="00483302"/>
    <w:rsid w:val="00495C2B"/>
    <w:rsid w:val="004973D5"/>
    <w:rsid w:val="004A02E4"/>
    <w:rsid w:val="004A0ED1"/>
    <w:rsid w:val="004B2B15"/>
    <w:rsid w:val="004B52E3"/>
    <w:rsid w:val="004C1A28"/>
    <w:rsid w:val="004C1F19"/>
    <w:rsid w:val="004C671F"/>
    <w:rsid w:val="004D2ACE"/>
    <w:rsid w:val="004E2A60"/>
    <w:rsid w:val="004F50BA"/>
    <w:rsid w:val="00502873"/>
    <w:rsid w:val="00503B0F"/>
    <w:rsid w:val="00510DA1"/>
    <w:rsid w:val="00512CE8"/>
    <w:rsid w:val="00513B9C"/>
    <w:rsid w:val="00526026"/>
    <w:rsid w:val="00527D08"/>
    <w:rsid w:val="00532CDB"/>
    <w:rsid w:val="005354B8"/>
    <w:rsid w:val="00536786"/>
    <w:rsid w:val="005377F3"/>
    <w:rsid w:val="005429F5"/>
    <w:rsid w:val="005655D0"/>
    <w:rsid w:val="0056706B"/>
    <w:rsid w:val="00567FE0"/>
    <w:rsid w:val="0057261C"/>
    <w:rsid w:val="0059024A"/>
    <w:rsid w:val="00591F2B"/>
    <w:rsid w:val="0059783E"/>
    <w:rsid w:val="005A08A2"/>
    <w:rsid w:val="005A3D08"/>
    <w:rsid w:val="005A4450"/>
    <w:rsid w:val="005A521C"/>
    <w:rsid w:val="005B2116"/>
    <w:rsid w:val="005D07D9"/>
    <w:rsid w:val="005D0E4F"/>
    <w:rsid w:val="005D2206"/>
    <w:rsid w:val="005D3186"/>
    <w:rsid w:val="005D5607"/>
    <w:rsid w:val="005F13B3"/>
    <w:rsid w:val="005F2B55"/>
    <w:rsid w:val="00604471"/>
    <w:rsid w:val="00605886"/>
    <w:rsid w:val="00613A5C"/>
    <w:rsid w:val="006207D0"/>
    <w:rsid w:val="00621773"/>
    <w:rsid w:val="006238C2"/>
    <w:rsid w:val="00624866"/>
    <w:rsid w:val="00633386"/>
    <w:rsid w:val="00634882"/>
    <w:rsid w:val="00637B79"/>
    <w:rsid w:val="00641042"/>
    <w:rsid w:val="00653FB3"/>
    <w:rsid w:val="00656E1E"/>
    <w:rsid w:val="00660532"/>
    <w:rsid w:val="00660D7E"/>
    <w:rsid w:val="00667AA5"/>
    <w:rsid w:val="006710B5"/>
    <w:rsid w:val="00674EB2"/>
    <w:rsid w:val="00676D84"/>
    <w:rsid w:val="006817C7"/>
    <w:rsid w:val="00681FAF"/>
    <w:rsid w:val="0069497A"/>
    <w:rsid w:val="00694EBA"/>
    <w:rsid w:val="006A0AF1"/>
    <w:rsid w:val="006A1E4E"/>
    <w:rsid w:val="006A2AAC"/>
    <w:rsid w:val="006B6B5E"/>
    <w:rsid w:val="006B743D"/>
    <w:rsid w:val="006C6C72"/>
    <w:rsid w:val="006D60A2"/>
    <w:rsid w:val="006E19A3"/>
    <w:rsid w:val="006E5803"/>
    <w:rsid w:val="006F421C"/>
    <w:rsid w:val="006F6AA3"/>
    <w:rsid w:val="00701720"/>
    <w:rsid w:val="00703128"/>
    <w:rsid w:val="00703F31"/>
    <w:rsid w:val="007112E5"/>
    <w:rsid w:val="00714C01"/>
    <w:rsid w:val="00714C46"/>
    <w:rsid w:val="007229BA"/>
    <w:rsid w:val="00731639"/>
    <w:rsid w:val="00732F0E"/>
    <w:rsid w:val="0073305C"/>
    <w:rsid w:val="00734F6B"/>
    <w:rsid w:val="00737720"/>
    <w:rsid w:val="007478D0"/>
    <w:rsid w:val="00747C07"/>
    <w:rsid w:val="007519EE"/>
    <w:rsid w:val="00751C2D"/>
    <w:rsid w:val="0075266C"/>
    <w:rsid w:val="007546C8"/>
    <w:rsid w:val="00760FCB"/>
    <w:rsid w:val="007719BF"/>
    <w:rsid w:val="00776EF4"/>
    <w:rsid w:val="007825D4"/>
    <w:rsid w:val="007919C6"/>
    <w:rsid w:val="00792561"/>
    <w:rsid w:val="007953BE"/>
    <w:rsid w:val="007A4C92"/>
    <w:rsid w:val="007A70F5"/>
    <w:rsid w:val="007B71FB"/>
    <w:rsid w:val="007C08C4"/>
    <w:rsid w:val="007C7E6E"/>
    <w:rsid w:val="007D22E8"/>
    <w:rsid w:val="007D27DE"/>
    <w:rsid w:val="007D3DAD"/>
    <w:rsid w:val="007E081D"/>
    <w:rsid w:val="007E2FAD"/>
    <w:rsid w:val="007E366A"/>
    <w:rsid w:val="007E458B"/>
    <w:rsid w:val="007E4DA4"/>
    <w:rsid w:val="007F11EB"/>
    <w:rsid w:val="007F2CE8"/>
    <w:rsid w:val="007F3466"/>
    <w:rsid w:val="007F3556"/>
    <w:rsid w:val="007F6576"/>
    <w:rsid w:val="0081789F"/>
    <w:rsid w:val="0082098D"/>
    <w:rsid w:val="00822BC7"/>
    <w:rsid w:val="00831A6A"/>
    <w:rsid w:val="00842CA8"/>
    <w:rsid w:val="0084390D"/>
    <w:rsid w:val="00854C35"/>
    <w:rsid w:val="00854CC6"/>
    <w:rsid w:val="008570E6"/>
    <w:rsid w:val="00861B1D"/>
    <w:rsid w:val="00864D46"/>
    <w:rsid w:val="0087144D"/>
    <w:rsid w:val="00890553"/>
    <w:rsid w:val="0089284C"/>
    <w:rsid w:val="00894568"/>
    <w:rsid w:val="00894995"/>
    <w:rsid w:val="008A197E"/>
    <w:rsid w:val="008A6262"/>
    <w:rsid w:val="008A66C0"/>
    <w:rsid w:val="008B04B2"/>
    <w:rsid w:val="008B404D"/>
    <w:rsid w:val="008B490A"/>
    <w:rsid w:val="008B4F3A"/>
    <w:rsid w:val="008B522C"/>
    <w:rsid w:val="008D23F5"/>
    <w:rsid w:val="008D4A2B"/>
    <w:rsid w:val="008D53F2"/>
    <w:rsid w:val="008D55D0"/>
    <w:rsid w:val="008E0F1C"/>
    <w:rsid w:val="008E0F79"/>
    <w:rsid w:val="008E3E7E"/>
    <w:rsid w:val="008F46D9"/>
    <w:rsid w:val="008F4A9B"/>
    <w:rsid w:val="0090622B"/>
    <w:rsid w:val="00914030"/>
    <w:rsid w:val="00915BA6"/>
    <w:rsid w:val="009165C1"/>
    <w:rsid w:val="00923FAB"/>
    <w:rsid w:val="009250A5"/>
    <w:rsid w:val="009269A0"/>
    <w:rsid w:val="009273E5"/>
    <w:rsid w:val="00934C90"/>
    <w:rsid w:val="009352E2"/>
    <w:rsid w:val="009473BB"/>
    <w:rsid w:val="009525F6"/>
    <w:rsid w:val="00952A33"/>
    <w:rsid w:val="00953214"/>
    <w:rsid w:val="00967DA9"/>
    <w:rsid w:val="009721E3"/>
    <w:rsid w:val="00972DD4"/>
    <w:rsid w:val="009731B2"/>
    <w:rsid w:val="00977967"/>
    <w:rsid w:val="00984F8E"/>
    <w:rsid w:val="009865AB"/>
    <w:rsid w:val="00986A0F"/>
    <w:rsid w:val="00987C7B"/>
    <w:rsid w:val="009A047D"/>
    <w:rsid w:val="009A7122"/>
    <w:rsid w:val="009B07A5"/>
    <w:rsid w:val="009B7C1A"/>
    <w:rsid w:val="009C45DE"/>
    <w:rsid w:val="009C4E94"/>
    <w:rsid w:val="009C724E"/>
    <w:rsid w:val="009E504E"/>
    <w:rsid w:val="009F0B91"/>
    <w:rsid w:val="009F3621"/>
    <w:rsid w:val="00A01944"/>
    <w:rsid w:val="00A03AD8"/>
    <w:rsid w:val="00A12738"/>
    <w:rsid w:val="00A15918"/>
    <w:rsid w:val="00A21F98"/>
    <w:rsid w:val="00A2484A"/>
    <w:rsid w:val="00A25483"/>
    <w:rsid w:val="00A30C8E"/>
    <w:rsid w:val="00A331C5"/>
    <w:rsid w:val="00A40F15"/>
    <w:rsid w:val="00A428C7"/>
    <w:rsid w:val="00A520B5"/>
    <w:rsid w:val="00A5571E"/>
    <w:rsid w:val="00A57B83"/>
    <w:rsid w:val="00A62D49"/>
    <w:rsid w:val="00A633BB"/>
    <w:rsid w:val="00A65FAA"/>
    <w:rsid w:val="00A720C6"/>
    <w:rsid w:val="00A736E2"/>
    <w:rsid w:val="00A73825"/>
    <w:rsid w:val="00A74261"/>
    <w:rsid w:val="00A8185F"/>
    <w:rsid w:val="00A86528"/>
    <w:rsid w:val="00A9189B"/>
    <w:rsid w:val="00A91B35"/>
    <w:rsid w:val="00A931D0"/>
    <w:rsid w:val="00A93A8F"/>
    <w:rsid w:val="00AA6AAA"/>
    <w:rsid w:val="00AA7915"/>
    <w:rsid w:val="00AB06D6"/>
    <w:rsid w:val="00AB33D0"/>
    <w:rsid w:val="00AB6FF2"/>
    <w:rsid w:val="00AD55B6"/>
    <w:rsid w:val="00AE3443"/>
    <w:rsid w:val="00AE4F6A"/>
    <w:rsid w:val="00AF489B"/>
    <w:rsid w:val="00B046F9"/>
    <w:rsid w:val="00B10AB1"/>
    <w:rsid w:val="00B1764C"/>
    <w:rsid w:val="00B17F48"/>
    <w:rsid w:val="00B207D0"/>
    <w:rsid w:val="00B210F9"/>
    <w:rsid w:val="00B32201"/>
    <w:rsid w:val="00B32253"/>
    <w:rsid w:val="00B334B5"/>
    <w:rsid w:val="00B34BC8"/>
    <w:rsid w:val="00B35EDB"/>
    <w:rsid w:val="00B40DE0"/>
    <w:rsid w:val="00B44924"/>
    <w:rsid w:val="00B468E7"/>
    <w:rsid w:val="00B6050D"/>
    <w:rsid w:val="00B707F4"/>
    <w:rsid w:val="00B72C57"/>
    <w:rsid w:val="00B72E9F"/>
    <w:rsid w:val="00B770A4"/>
    <w:rsid w:val="00B97989"/>
    <w:rsid w:val="00BA2128"/>
    <w:rsid w:val="00BA59FF"/>
    <w:rsid w:val="00BB2970"/>
    <w:rsid w:val="00BB7496"/>
    <w:rsid w:val="00BC1301"/>
    <w:rsid w:val="00BC4EB5"/>
    <w:rsid w:val="00BC6816"/>
    <w:rsid w:val="00BC7B63"/>
    <w:rsid w:val="00BC7C39"/>
    <w:rsid w:val="00BD0F13"/>
    <w:rsid w:val="00BD6249"/>
    <w:rsid w:val="00BD6320"/>
    <w:rsid w:val="00BD739B"/>
    <w:rsid w:val="00BE16D8"/>
    <w:rsid w:val="00BE2D07"/>
    <w:rsid w:val="00BE4AE9"/>
    <w:rsid w:val="00BF4143"/>
    <w:rsid w:val="00C359D9"/>
    <w:rsid w:val="00C36759"/>
    <w:rsid w:val="00C47112"/>
    <w:rsid w:val="00C5136B"/>
    <w:rsid w:val="00C5304E"/>
    <w:rsid w:val="00C53C87"/>
    <w:rsid w:val="00C55842"/>
    <w:rsid w:val="00C56DEF"/>
    <w:rsid w:val="00C615ED"/>
    <w:rsid w:val="00C83DC5"/>
    <w:rsid w:val="00C8428C"/>
    <w:rsid w:val="00C961C9"/>
    <w:rsid w:val="00C97A32"/>
    <w:rsid w:val="00CA0FCD"/>
    <w:rsid w:val="00CA3970"/>
    <w:rsid w:val="00CB25AE"/>
    <w:rsid w:val="00CB489A"/>
    <w:rsid w:val="00CB5751"/>
    <w:rsid w:val="00CC04E4"/>
    <w:rsid w:val="00CC2B45"/>
    <w:rsid w:val="00CC4737"/>
    <w:rsid w:val="00CC5128"/>
    <w:rsid w:val="00CC7092"/>
    <w:rsid w:val="00CD1C0D"/>
    <w:rsid w:val="00CD3EF8"/>
    <w:rsid w:val="00CD7A40"/>
    <w:rsid w:val="00CE05FB"/>
    <w:rsid w:val="00CE49CE"/>
    <w:rsid w:val="00CF2D2C"/>
    <w:rsid w:val="00D00401"/>
    <w:rsid w:val="00D0090A"/>
    <w:rsid w:val="00D01CB4"/>
    <w:rsid w:val="00D07203"/>
    <w:rsid w:val="00D106AC"/>
    <w:rsid w:val="00D1072E"/>
    <w:rsid w:val="00D14D72"/>
    <w:rsid w:val="00D1715B"/>
    <w:rsid w:val="00D20250"/>
    <w:rsid w:val="00D2170C"/>
    <w:rsid w:val="00D27781"/>
    <w:rsid w:val="00D3048F"/>
    <w:rsid w:val="00D45938"/>
    <w:rsid w:val="00D5262F"/>
    <w:rsid w:val="00D53026"/>
    <w:rsid w:val="00D573EC"/>
    <w:rsid w:val="00D63AC0"/>
    <w:rsid w:val="00D64395"/>
    <w:rsid w:val="00D73F15"/>
    <w:rsid w:val="00D74362"/>
    <w:rsid w:val="00D81948"/>
    <w:rsid w:val="00D85582"/>
    <w:rsid w:val="00D86099"/>
    <w:rsid w:val="00DB3E77"/>
    <w:rsid w:val="00DB7F79"/>
    <w:rsid w:val="00DC16AE"/>
    <w:rsid w:val="00DC60CB"/>
    <w:rsid w:val="00DC6D29"/>
    <w:rsid w:val="00DC763B"/>
    <w:rsid w:val="00DD241C"/>
    <w:rsid w:val="00DD28CC"/>
    <w:rsid w:val="00DE7156"/>
    <w:rsid w:val="00DEC49F"/>
    <w:rsid w:val="00DF2CA4"/>
    <w:rsid w:val="00DF5A5F"/>
    <w:rsid w:val="00DF5BCB"/>
    <w:rsid w:val="00DF6D10"/>
    <w:rsid w:val="00E02B77"/>
    <w:rsid w:val="00E07388"/>
    <w:rsid w:val="00E11CBE"/>
    <w:rsid w:val="00E21196"/>
    <w:rsid w:val="00E233C3"/>
    <w:rsid w:val="00E25670"/>
    <w:rsid w:val="00E27484"/>
    <w:rsid w:val="00E34311"/>
    <w:rsid w:val="00E34768"/>
    <w:rsid w:val="00E41A76"/>
    <w:rsid w:val="00E51395"/>
    <w:rsid w:val="00E51D5E"/>
    <w:rsid w:val="00E533F5"/>
    <w:rsid w:val="00E559D0"/>
    <w:rsid w:val="00E61AAC"/>
    <w:rsid w:val="00E63700"/>
    <w:rsid w:val="00E63E61"/>
    <w:rsid w:val="00E64CD6"/>
    <w:rsid w:val="00E667DD"/>
    <w:rsid w:val="00E75FEC"/>
    <w:rsid w:val="00E81B6D"/>
    <w:rsid w:val="00E85489"/>
    <w:rsid w:val="00E87405"/>
    <w:rsid w:val="00E916AF"/>
    <w:rsid w:val="00E93F82"/>
    <w:rsid w:val="00EB0107"/>
    <w:rsid w:val="00EB1F68"/>
    <w:rsid w:val="00EC5307"/>
    <w:rsid w:val="00ED2E54"/>
    <w:rsid w:val="00ED3892"/>
    <w:rsid w:val="00ED72A7"/>
    <w:rsid w:val="00EE0D1D"/>
    <w:rsid w:val="00EE1DD8"/>
    <w:rsid w:val="00EE7A41"/>
    <w:rsid w:val="00EF0F1B"/>
    <w:rsid w:val="00EF1216"/>
    <w:rsid w:val="00EF17C8"/>
    <w:rsid w:val="00EF2C11"/>
    <w:rsid w:val="00F00864"/>
    <w:rsid w:val="00F03D38"/>
    <w:rsid w:val="00F03D79"/>
    <w:rsid w:val="00F14568"/>
    <w:rsid w:val="00F210D7"/>
    <w:rsid w:val="00F24DF2"/>
    <w:rsid w:val="00F3511C"/>
    <w:rsid w:val="00F462D2"/>
    <w:rsid w:val="00F470C7"/>
    <w:rsid w:val="00F53389"/>
    <w:rsid w:val="00F5429C"/>
    <w:rsid w:val="00F6778F"/>
    <w:rsid w:val="00F711A4"/>
    <w:rsid w:val="00F86CD7"/>
    <w:rsid w:val="00FA0091"/>
    <w:rsid w:val="00FA4DE6"/>
    <w:rsid w:val="00FB1BBE"/>
    <w:rsid w:val="00FD3B0C"/>
    <w:rsid w:val="00FD6D30"/>
    <w:rsid w:val="023739FB"/>
    <w:rsid w:val="034C086D"/>
    <w:rsid w:val="03666A6D"/>
    <w:rsid w:val="06F579E9"/>
    <w:rsid w:val="084CBE51"/>
    <w:rsid w:val="09E19797"/>
    <w:rsid w:val="0D2ADB59"/>
    <w:rsid w:val="0E6DAF95"/>
    <w:rsid w:val="11C7068E"/>
    <w:rsid w:val="15657CCA"/>
    <w:rsid w:val="16BC1C7F"/>
    <w:rsid w:val="183EC483"/>
    <w:rsid w:val="1943EC24"/>
    <w:rsid w:val="21A24BC4"/>
    <w:rsid w:val="24AD5663"/>
    <w:rsid w:val="25DAA3B5"/>
    <w:rsid w:val="2683C8F7"/>
    <w:rsid w:val="29124477"/>
    <w:rsid w:val="2AF72A64"/>
    <w:rsid w:val="2B9F34E7"/>
    <w:rsid w:val="2CD30C52"/>
    <w:rsid w:val="2D4EA30D"/>
    <w:rsid w:val="2E6F93F5"/>
    <w:rsid w:val="310E6630"/>
    <w:rsid w:val="3203B819"/>
    <w:rsid w:val="3522307E"/>
    <w:rsid w:val="3A624190"/>
    <w:rsid w:val="3BDD8839"/>
    <w:rsid w:val="3E408CD7"/>
    <w:rsid w:val="3E6508E6"/>
    <w:rsid w:val="3F09B6DE"/>
    <w:rsid w:val="40218820"/>
    <w:rsid w:val="4600848C"/>
    <w:rsid w:val="4601E493"/>
    <w:rsid w:val="4A53F8A7"/>
    <w:rsid w:val="4B6C284D"/>
    <w:rsid w:val="4C9B58BF"/>
    <w:rsid w:val="50BEDECF"/>
    <w:rsid w:val="531B18A0"/>
    <w:rsid w:val="571D6C84"/>
    <w:rsid w:val="5B9C4894"/>
    <w:rsid w:val="5C096F1B"/>
    <w:rsid w:val="5CBC16C3"/>
    <w:rsid w:val="5DF8B70E"/>
    <w:rsid w:val="5FC41C6D"/>
    <w:rsid w:val="5FDC47FD"/>
    <w:rsid w:val="636619A3"/>
    <w:rsid w:val="64AB5397"/>
    <w:rsid w:val="6553CDFF"/>
    <w:rsid w:val="660FA18F"/>
    <w:rsid w:val="66B3C3E7"/>
    <w:rsid w:val="697F31B4"/>
    <w:rsid w:val="6AD73A16"/>
    <w:rsid w:val="6BF205D1"/>
    <w:rsid w:val="6CB6D276"/>
    <w:rsid w:val="70687509"/>
    <w:rsid w:val="7325A700"/>
    <w:rsid w:val="7360E619"/>
    <w:rsid w:val="741BD706"/>
    <w:rsid w:val="78BF3299"/>
    <w:rsid w:val="7E041438"/>
    <w:rsid w:val="7F97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7B1A85"/>
  <w14:defaultImageDpi w14:val="300"/>
  <w15:docId w15:val="{0D254941-CF6A-4D14-B395-431DF66F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0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locked/>
    <w:rsid w:val="00A65FAA"/>
    <w:pPr>
      <w:keepNext/>
      <w:outlineLvl w:val="0"/>
    </w:pPr>
    <w:rPr>
      <w:rFonts w:ascii="AvantGarde Md BT" w:eastAsia="Times New Roman" w:hAnsi="AvantGarde Md BT" w:cs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8945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CC04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locked/>
    <w:rsid w:val="00ED38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679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9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locked/>
    <w:rsid w:val="001A65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5F8"/>
  </w:style>
  <w:style w:type="paragraph" w:styleId="Footer">
    <w:name w:val="footer"/>
    <w:basedOn w:val="Normal"/>
    <w:link w:val="FooterChar"/>
    <w:uiPriority w:val="99"/>
    <w:unhideWhenUsed/>
    <w:locked/>
    <w:rsid w:val="001A65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5F8"/>
  </w:style>
  <w:style w:type="table" w:styleId="TableGrid">
    <w:name w:val="Table Grid"/>
    <w:basedOn w:val="TableNormal"/>
    <w:uiPriority w:val="59"/>
    <w:locked/>
    <w:rsid w:val="008F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locked/>
    <w:rsid w:val="00BB2970"/>
    <w:pPr>
      <w:tabs>
        <w:tab w:val="left" w:pos="540"/>
        <w:tab w:val="decimal" w:pos="7920"/>
      </w:tabs>
      <w:jc w:val="both"/>
    </w:pPr>
    <w:rPr>
      <w:rFonts w:ascii="Univers (W1)" w:eastAsia="Times New Roman" w:hAnsi="Univers (W1)" w:cs="Times New Roman"/>
      <w:sz w:val="22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BB2970"/>
    <w:rPr>
      <w:rFonts w:ascii="Univers (W1)" w:eastAsia="Times New Roman" w:hAnsi="Univers (W1)" w:cs="Times New Roman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locked/>
    <w:rsid w:val="00256BA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65FAA"/>
    <w:rPr>
      <w:rFonts w:ascii="AvantGarde Md BT" w:eastAsia="Times New Roman" w:hAnsi="AvantGarde Md BT" w:cs="Times New Roman"/>
      <w:b/>
      <w:bCs/>
    </w:rPr>
  </w:style>
  <w:style w:type="character" w:styleId="SubtleEmphasis">
    <w:name w:val="Subtle Emphasis"/>
    <w:basedOn w:val="DefaultParagraphFont"/>
    <w:uiPriority w:val="19"/>
    <w:qFormat/>
    <w:locked/>
    <w:rsid w:val="002E6E0C"/>
    <w:rPr>
      <w:i/>
      <w:iCs/>
      <w:color w:val="404040" w:themeColor="text1" w:themeTint="BF"/>
    </w:rPr>
  </w:style>
  <w:style w:type="character" w:styleId="Hyperlink">
    <w:name w:val="Hyperlink"/>
    <w:basedOn w:val="DefaultParagraphFont"/>
    <w:locked/>
    <w:rsid w:val="00D5262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04E4"/>
    <w:rPr>
      <w:rFonts w:asciiTheme="majorHAnsi" w:eastAsiaTheme="majorEastAsia" w:hAnsiTheme="majorHAnsi" w:cstheme="majorBidi"/>
      <w:color w:val="4C661A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CE49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CE49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49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CE49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9CE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D3892"/>
    <w:rPr>
      <w:rFonts w:asciiTheme="majorHAnsi" w:eastAsiaTheme="majorEastAsia" w:hAnsiTheme="majorHAnsi" w:cstheme="majorBidi"/>
      <w:color w:val="4C661A" w:themeColor="accent1" w:themeShade="7F"/>
    </w:rPr>
  </w:style>
  <w:style w:type="paragraph" w:styleId="NormalWeb">
    <w:name w:val="Normal (Web)"/>
    <w:basedOn w:val="Normal"/>
    <w:uiPriority w:val="99"/>
    <w:semiHidden/>
    <w:unhideWhenUsed/>
    <w:locked/>
    <w:rsid w:val="00ED38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568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table" w:customStyle="1" w:styleId="ResumeTable">
    <w:name w:val="Resume Table"/>
    <w:basedOn w:val="TableNormal"/>
    <w:uiPriority w:val="99"/>
    <w:locked/>
    <w:rsid w:val="00894568"/>
    <w:pPr>
      <w:spacing w:before="40" w:after="160" w:line="288" w:lineRule="auto"/>
    </w:pPr>
    <w:rPr>
      <w:color w:val="595959"/>
      <w:sz w:val="20"/>
      <w:szCs w:val="20"/>
      <w:lang w:eastAsia="ja-JP"/>
    </w:rPr>
    <w:tblPr>
      <w:tblBorders>
        <w:insideH w:val="single" w:sz="4" w:space="0" w:color="549E39"/>
      </w:tblBorders>
      <w:tblCellMar>
        <w:top w:w="144" w:type="dxa"/>
        <w:left w:w="0" w:type="dxa"/>
        <w:bottom w:w="144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2329F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329F8"/>
  </w:style>
  <w:style w:type="paragraph" w:styleId="List2">
    <w:name w:val="List 2"/>
    <w:basedOn w:val="Normal"/>
    <w:locked/>
    <w:rsid w:val="00831A6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720" w:hanging="360"/>
    </w:pPr>
    <w:rPr>
      <w:rFonts w:ascii="Times New Roman TUR" w:eastAsia="Times New Roman" w:hAnsi="Times New Roman TUR" w:cs="Times New Roman TUR"/>
      <w:b/>
      <w:bCs/>
    </w:rPr>
  </w:style>
  <w:style w:type="table" w:customStyle="1" w:styleId="TableGrid1">
    <w:name w:val="Table Grid1"/>
    <w:basedOn w:val="TableNormal"/>
    <w:next w:val="TableGrid"/>
    <w:uiPriority w:val="59"/>
    <w:locked/>
    <w:rsid w:val="00953214"/>
    <w:rPr>
      <w:rFonts w:eastAsia="Times New Roman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locked/>
    <w:rsid w:val="00953214"/>
    <w:rPr>
      <w:rFonts w:ascii="Times New Roman" w:eastAsia="Times New Roman" w:hAnsi="Times New Roman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A30C8E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character" w:styleId="Mention">
    <w:name w:val="Mention"/>
    <w:basedOn w:val="DefaultParagraphFont"/>
    <w:uiPriority w:val="99"/>
    <w:unhideWhenUsed/>
    <w:locked/>
    <w:rPr>
      <w:color w:val="2B579A"/>
      <w:shd w:val="clear" w:color="auto" w:fill="E6E6E6"/>
    </w:rPr>
  </w:style>
  <w:style w:type="table" w:customStyle="1" w:styleId="TableGrid3">
    <w:name w:val="Table Grid3"/>
    <w:basedOn w:val="TableNormal"/>
    <w:next w:val="TableGrid"/>
    <w:uiPriority w:val="59"/>
    <w:locked/>
    <w:rsid w:val="00EC5307"/>
    <w:rPr>
      <w:rFonts w:eastAsia="Calibr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dw2ye13t6">
    <w:name w:val="markdw2ye13t6"/>
    <w:basedOn w:val="DefaultParagraphFont"/>
    <w:locked/>
    <w:rsid w:val="005F2B55"/>
  </w:style>
  <w:style w:type="character" w:styleId="UnresolvedMention">
    <w:name w:val="Unresolved Mention"/>
    <w:basedOn w:val="DefaultParagraphFont"/>
    <w:uiPriority w:val="99"/>
    <w:semiHidden/>
    <w:unhideWhenUsed/>
    <w:locked/>
    <w:rsid w:val="003D105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locked/>
    <w:rsid w:val="003D1050"/>
    <w:rPr>
      <w:color w:val="808080"/>
    </w:rPr>
  </w:style>
  <w:style w:type="paragraph" w:styleId="NoSpacing">
    <w:name w:val="No Spacing"/>
    <w:uiPriority w:val="1"/>
    <w:qFormat/>
    <w:locked/>
    <w:rsid w:val="003D1050"/>
    <w:rPr>
      <w:rFonts w:eastAsiaTheme="minorHAns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CTCPatientReferrals@austin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olloy\AppData\Local\Microsoft\Windows\Temporary%20Internet%20Files\Content.Outlook\JK6GK1K4\InnovateLetterhead_ep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F923A6EBC54244A9A4B8CDE9356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FD656-572D-4655-9F44-DB3C88ABFF21}"/>
      </w:docPartPr>
      <w:docPartBody>
        <w:p w:rsidR="00CF385D" w:rsidRDefault="002B136E" w:rsidP="002B136E">
          <w:pPr>
            <w:pStyle w:val="78F923A6EBC54244A9A4B8CDE93560DB"/>
          </w:pPr>
          <w:r w:rsidRPr="001E60AA">
            <w:rPr>
              <w:rStyle w:val="PlaceholderText"/>
              <w:highlight w:val="lightGray"/>
            </w:rPr>
            <w:t>[Last name]</w:t>
          </w:r>
        </w:p>
      </w:docPartBody>
    </w:docPart>
    <w:docPart>
      <w:docPartPr>
        <w:name w:val="F8A39973BA874AB6BE56D61DBED24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CA8E0-AD11-45E5-A536-656B7DC31359}"/>
      </w:docPartPr>
      <w:docPartBody>
        <w:p w:rsidR="00CF385D" w:rsidRDefault="002B136E" w:rsidP="002B136E">
          <w:pPr>
            <w:pStyle w:val="F8A39973BA874AB6BE56D61DBED24D99"/>
          </w:pPr>
          <w:r w:rsidRPr="00E51350">
            <w:rPr>
              <w:rStyle w:val="PlaceholderText"/>
              <w:highlight w:val="lightGray"/>
            </w:rPr>
            <w:t>[First name]</w:t>
          </w:r>
        </w:p>
      </w:docPartBody>
    </w:docPart>
    <w:docPart>
      <w:docPartPr>
        <w:name w:val="9656DA11F4CF49FC9DD05B9469A88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7798B-1B3F-47D1-8C6E-45055CE29E42}"/>
      </w:docPartPr>
      <w:docPartBody>
        <w:p w:rsidR="00CF385D" w:rsidRDefault="002B136E" w:rsidP="002B136E">
          <w:pPr>
            <w:pStyle w:val="9656DA11F4CF49FC9DD05B9469A886A7"/>
          </w:pPr>
          <w:r w:rsidRPr="001E60AA">
            <w:rPr>
              <w:rStyle w:val="PlaceholderText"/>
              <w:highlight w:val="lightGray"/>
            </w:rPr>
            <w:t>[DOB]</w:t>
          </w:r>
        </w:p>
      </w:docPartBody>
    </w:docPart>
    <w:docPart>
      <w:docPartPr>
        <w:name w:val="95001777716749C993E3C8AEB855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AB8C9-E10B-4FAD-9F9A-21C8031412A8}"/>
      </w:docPartPr>
      <w:docPartBody>
        <w:p w:rsidR="00CF385D" w:rsidRDefault="002B136E" w:rsidP="002B136E">
          <w:pPr>
            <w:pStyle w:val="95001777716749C993E3C8AEB855F362"/>
          </w:pPr>
          <w:r w:rsidRPr="00E51350">
            <w:rPr>
              <w:rStyle w:val="PlaceholderText"/>
              <w:highlight w:val="lightGray"/>
            </w:rPr>
            <w:t>[Sex]</w:t>
          </w:r>
        </w:p>
      </w:docPartBody>
    </w:docPart>
    <w:docPart>
      <w:docPartPr>
        <w:name w:val="3B758962195A45AE9A059F110E0DE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0FE82-7299-4283-B37D-78E68F314649}"/>
      </w:docPartPr>
      <w:docPartBody>
        <w:p w:rsidR="00CF385D" w:rsidRDefault="002B136E" w:rsidP="002B136E">
          <w:pPr>
            <w:pStyle w:val="3B758962195A45AE9A059F110E0DECCF"/>
          </w:pPr>
          <w:r w:rsidRPr="00E51350">
            <w:rPr>
              <w:rStyle w:val="PlaceholderText"/>
              <w:highlight w:val="lightGray"/>
            </w:rPr>
            <w:t>[Phone]</w:t>
          </w:r>
        </w:p>
      </w:docPartBody>
    </w:docPart>
    <w:docPart>
      <w:docPartPr>
        <w:name w:val="44C21D6F049844E2AA762D114472C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3E3A4-24BF-466C-A033-8277795B44B2}"/>
      </w:docPartPr>
      <w:docPartBody>
        <w:p w:rsidR="00CF385D" w:rsidRDefault="002B136E" w:rsidP="002B136E">
          <w:pPr>
            <w:pStyle w:val="44C21D6F049844E2AA762D114472C884"/>
          </w:pPr>
          <w:r w:rsidRPr="00E51350">
            <w:rPr>
              <w:rStyle w:val="PlaceholderText"/>
              <w:highlight w:val="lightGray"/>
            </w:rPr>
            <w:t>[Email]</w:t>
          </w:r>
        </w:p>
      </w:docPartBody>
    </w:docPart>
    <w:docPart>
      <w:docPartPr>
        <w:name w:val="02F2684060874D6D9A4CEAFB2C7E1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E1288-4324-4702-8BA2-1C2E3542BB0C}"/>
      </w:docPartPr>
      <w:docPartBody>
        <w:p w:rsidR="009C6CF7" w:rsidRDefault="009C6CF7" w:rsidP="009C6CF7">
          <w:pPr>
            <w:pStyle w:val="02F2684060874D6D9A4CEAFB2C7E1339"/>
          </w:pPr>
          <w:r w:rsidRPr="008C15BF">
            <w:rPr>
              <w:rStyle w:val="PlaceholderText"/>
              <w:highlight w:val="lightGray"/>
            </w:rPr>
            <w:t>[Specify]</w:t>
          </w:r>
        </w:p>
      </w:docPartBody>
    </w:docPart>
    <w:docPart>
      <w:docPartPr>
        <w:name w:val="7DC75A89E10C4E4EB3659DAEE7FFB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0A00B-9D92-4BF6-A8E2-772098DC8D9F}"/>
      </w:docPartPr>
      <w:docPartBody>
        <w:p w:rsidR="009C6CF7" w:rsidRDefault="009C6CF7" w:rsidP="009C6CF7">
          <w:pPr>
            <w:pStyle w:val="7DC75A89E10C4E4EB3659DAEE7FFBD28"/>
          </w:pPr>
          <w:r w:rsidRPr="00E51350">
            <w:rPr>
              <w:rStyle w:val="PlaceholderText"/>
              <w:highlight w:val="lightGray"/>
            </w:rPr>
            <w:t>[Medicare]</w:t>
          </w:r>
        </w:p>
      </w:docPartBody>
    </w:docPart>
    <w:docPart>
      <w:docPartPr>
        <w:name w:val="AAB6B9D99A024A11865AD8BC838BD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47F79-6317-4D2D-B4C2-D449F9F5D899}"/>
      </w:docPartPr>
      <w:docPartBody>
        <w:p w:rsidR="009C6CF7" w:rsidRDefault="009C6CF7" w:rsidP="009C6CF7">
          <w:pPr>
            <w:pStyle w:val="AAB6B9D99A024A11865AD8BC838BDFAE"/>
          </w:pPr>
          <w:r w:rsidRPr="001E60AA">
            <w:rPr>
              <w:rStyle w:val="PlaceholderText"/>
              <w:highlight w:val="lightGray"/>
            </w:rPr>
            <w:t>[Address]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auto"/>
    <w:notTrueType/>
    <w:pitch w:val="default"/>
    <w:sig w:usb0="00000000" w:usb1="00000110" w:usb2="7FDFC4A2" w:usb3="00000001" w:csb0="00000001" w:csb1="0062F68C"/>
  </w:font>
  <w:font w:name="Times New Roman TUR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6E"/>
    <w:rsid w:val="000D1627"/>
    <w:rsid w:val="00112EF8"/>
    <w:rsid w:val="002B136E"/>
    <w:rsid w:val="007C030E"/>
    <w:rsid w:val="009C6CF7"/>
    <w:rsid w:val="00CF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6CF7"/>
    <w:rPr>
      <w:color w:val="808080"/>
    </w:rPr>
  </w:style>
  <w:style w:type="paragraph" w:customStyle="1" w:styleId="78F923A6EBC54244A9A4B8CDE93560DB">
    <w:name w:val="78F923A6EBC54244A9A4B8CDE93560DB"/>
    <w:rsid w:val="002B136E"/>
  </w:style>
  <w:style w:type="paragraph" w:customStyle="1" w:styleId="F8A39973BA874AB6BE56D61DBED24D99">
    <w:name w:val="F8A39973BA874AB6BE56D61DBED24D99"/>
    <w:rsid w:val="002B136E"/>
  </w:style>
  <w:style w:type="paragraph" w:customStyle="1" w:styleId="9656DA11F4CF49FC9DD05B9469A886A7">
    <w:name w:val="9656DA11F4CF49FC9DD05B9469A886A7"/>
    <w:rsid w:val="002B136E"/>
  </w:style>
  <w:style w:type="paragraph" w:customStyle="1" w:styleId="95001777716749C993E3C8AEB855F362">
    <w:name w:val="95001777716749C993E3C8AEB855F362"/>
    <w:rsid w:val="002B136E"/>
  </w:style>
  <w:style w:type="paragraph" w:customStyle="1" w:styleId="3B758962195A45AE9A059F110E0DECCF">
    <w:name w:val="3B758962195A45AE9A059F110E0DECCF"/>
    <w:rsid w:val="002B136E"/>
  </w:style>
  <w:style w:type="paragraph" w:customStyle="1" w:styleId="44C21D6F049844E2AA762D114472C884">
    <w:name w:val="44C21D6F049844E2AA762D114472C884"/>
    <w:rsid w:val="002B136E"/>
  </w:style>
  <w:style w:type="paragraph" w:customStyle="1" w:styleId="02F2684060874D6D9A4CEAFB2C7E1339">
    <w:name w:val="02F2684060874D6D9A4CEAFB2C7E1339"/>
    <w:rsid w:val="009C6CF7"/>
  </w:style>
  <w:style w:type="paragraph" w:customStyle="1" w:styleId="7DC75A89E10C4E4EB3659DAEE7FFBD28">
    <w:name w:val="7DC75A89E10C4E4EB3659DAEE7FFBD28"/>
    <w:rsid w:val="009C6CF7"/>
  </w:style>
  <w:style w:type="paragraph" w:customStyle="1" w:styleId="AAB6B9D99A024A11865AD8BC838BDFAE">
    <w:name w:val="AAB6B9D99A024A11865AD8BC838BDFAE"/>
    <w:rsid w:val="009C6C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fdf2cc-b12a-41f2-91a6-814341b6a5c2">
      <UserInfo>
        <DisplayName>WOODS, Anne-Marie</DisplayName>
        <AccountId>1053</AccountId>
        <AccountType/>
      </UserInfo>
    </SharedWithUsers>
    <lcf76f155ced4ddcb4097134ff3c332f xmlns="1ce74ae1-750d-4921-8865-adad2f6f555c">
      <Terms xmlns="http://schemas.microsoft.com/office/infopath/2007/PartnerControls"/>
    </lcf76f155ced4ddcb4097134ff3c332f>
    <TaxCatchAll xmlns="effdf2cc-b12a-41f2-91a6-814341b6a5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9FBD230C987940884C5612B8FDEEFD" ma:contentTypeVersion="18" ma:contentTypeDescription="Create a new document." ma:contentTypeScope="" ma:versionID="c4bfe9c318403ea13e63b93fa41fb020">
  <xsd:schema xmlns:xsd="http://www.w3.org/2001/XMLSchema" xmlns:xs="http://www.w3.org/2001/XMLSchema" xmlns:p="http://schemas.microsoft.com/office/2006/metadata/properties" xmlns:ns2="1ce74ae1-750d-4921-8865-adad2f6f555c" xmlns:ns3="effdf2cc-b12a-41f2-91a6-814341b6a5c2" targetNamespace="http://schemas.microsoft.com/office/2006/metadata/properties" ma:root="true" ma:fieldsID="4b6e74ac3938626644c09ee222e3b23b" ns2:_="" ns3:_="">
    <xsd:import namespace="1ce74ae1-750d-4921-8865-adad2f6f555c"/>
    <xsd:import namespace="effdf2cc-b12a-41f2-91a6-814341b6a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4ae1-750d-4921-8865-adad2f6f5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d80994-4b2d-4dea-bec9-c276b32dd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df2cc-b12a-41f2-91a6-814341b6a5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a515f-0ddd-47d4-b0a8-9773ab011450}" ma:internalName="TaxCatchAll" ma:showField="CatchAllData" ma:web="effdf2cc-b12a-41f2-91a6-814341b6a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7E9D0-06BA-45D7-8C40-1E9594BB2DD4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effdf2cc-b12a-41f2-91a6-814341b6a5c2"/>
    <ds:schemaRef ds:uri="http://schemas.microsoft.com/office/infopath/2007/PartnerControls"/>
    <ds:schemaRef ds:uri="1ce74ae1-750d-4921-8865-adad2f6f555c"/>
  </ds:schemaRefs>
</ds:datastoreItem>
</file>

<file path=customXml/itemProps2.xml><?xml version="1.0" encoding="utf-8"?>
<ds:datastoreItem xmlns:ds="http://schemas.openxmlformats.org/officeDocument/2006/customXml" ds:itemID="{E2E6E793-5E41-40A7-BA32-34D47FB749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396F2E-BD44-4C9A-965B-21CCF12871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12CC29-8732-43B8-89FD-C5A2E9F89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74ae1-750d-4921-8865-adad2f6f555c"/>
    <ds:schemaRef ds:uri="effdf2cc-b12a-41f2-91a6-814341b6a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InnovateLetterhead_eps</Template>
  <TotalTime>144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modena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CCT – form- Protocol waiver request</dc:creator>
  <cp:lastModifiedBy>COOMBS, Nicole</cp:lastModifiedBy>
  <cp:revision>39</cp:revision>
  <cp:lastPrinted>2020-06-15T03:22:00Z</cp:lastPrinted>
  <dcterms:created xsi:type="dcterms:W3CDTF">2024-03-07T03:11:00Z</dcterms:created>
  <dcterms:modified xsi:type="dcterms:W3CDTF">2024-04-04T05:18:00Z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0x0101009A9FBD230C987940884C5612B8FDEEFD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